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084" w:rsidRPr="00F96084" w:rsidRDefault="00F96084" w:rsidP="00F960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6084">
        <w:rPr>
          <w:rFonts w:ascii="Times New Roman" w:hAnsi="Times New Roman"/>
          <w:b/>
          <w:sz w:val="24"/>
          <w:szCs w:val="24"/>
        </w:rPr>
        <w:t>ДОГОВОР</w:t>
      </w:r>
    </w:p>
    <w:p w:rsidR="00F96084" w:rsidRDefault="00F96084" w:rsidP="00F960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6084">
        <w:rPr>
          <w:rFonts w:ascii="Times New Roman" w:hAnsi="Times New Roman"/>
          <w:b/>
          <w:sz w:val="24"/>
          <w:szCs w:val="24"/>
        </w:rPr>
        <w:t>купли-продажи имущества Должника (ПРОЕКТ)</w:t>
      </w:r>
    </w:p>
    <w:p w:rsidR="005063F0" w:rsidRDefault="005063F0" w:rsidP="00F960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5"/>
        <w:gridCol w:w="4650"/>
      </w:tblGrid>
      <w:tr w:rsidR="005063F0" w:rsidTr="005063F0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5063F0" w:rsidRDefault="005063F0" w:rsidP="00506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96084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End"/>
            <w:r w:rsidRPr="00F96084">
              <w:rPr>
                <w:rFonts w:ascii="Times New Roman" w:hAnsi="Times New Roman"/>
                <w:b/>
                <w:sz w:val="24"/>
                <w:szCs w:val="24"/>
              </w:rPr>
              <w:t>._______________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:rsidR="005063F0" w:rsidRDefault="005063F0" w:rsidP="005063F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96084">
              <w:rPr>
                <w:rFonts w:ascii="Times New Roman" w:hAnsi="Times New Roman"/>
                <w:b/>
                <w:sz w:val="24"/>
                <w:szCs w:val="24"/>
              </w:rPr>
              <w:t>«__» ________ 20__ года</w:t>
            </w:r>
          </w:p>
        </w:tc>
      </w:tr>
    </w:tbl>
    <w:p w:rsidR="00F96084" w:rsidRPr="00F96084" w:rsidRDefault="00F96084" w:rsidP="005063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F96084" w:rsidRDefault="00F96084" w:rsidP="00F960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96084"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Pr="00F96084">
        <w:rPr>
          <w:rFonts w:ascii="Times New Roman" w:hAnsi="Times New Roman"/>
          <w:b/>
          <w:sz w:val="24"/>
          <w:szCs w:val="24"/>
        </w:rPr>
        <w:t>Ангелов Александр Валерьевич</w:t>
      </w:r>
      <w:r w:rsidRPr="00F96084">
        <w:rPr>
          <w:rFonts w:ascii="Times New Roman" w:hAnsi="Times New Roman"/>
          <w:sz w:val="24"/>
          <w:szCs w:val="24"/>
        </w:rPr>
        <w:t xml:space="preserve"> (ИНН 5043</w:t>
      </w:r>
      <w:r>
        <w:rPr>
          <w:rFonts w:ascii="Times New Roman" w:hAnsi="Times New Roman"/>
          <w:sz w:val="24"/>
          <w:szCs w:val="24"/>
        </w:rPr>
        <w:t>04556048,  СНИЛС 056-360-625 56</w:t>
      </w:r>
      <w:r w:rsidRPr="00F96084">
        <w:rPr>
          <w:rFonts w:ascii="Times New Roman" w:hAnsi="Times New Roman"/>
          <w:sz w:val="24"/>
          <w:szCs w:val="24"/>
        </w:rPr>
        <w:t xml:space="preserve">, адрес: </w:t>
      </w:r>
      <w:r w:rsidRPr="00F96084">
        <w:rPr>
          <w:rFonts w:ascii="Times New Roman" w:hAnsi="Times New Roman"/>
          <w:sz w:val="24"/>
          <w:szCs w:val="24"/>
        </w:rPr>
        <w:t>115211, Москва, Каширское шоссе, д.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6084">
        <w:rPr>
          <w:rFonts w:ascii="Times New Roman" w:hAnsi="Times New Roman"/>
          <w:sz w:val="24"/>
          <w:szCs w:val="24"/>
        </w:rPr>
        <w:t>53, корп.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6084">
        <w:rPr>
          <w:rFonts w:ascii="Times New Roman" w:hAnsi="Times New Roman"/>
          <w:sz w:val="24"/>
          <w:szCs w:val="24"/>
        </w:rPr>
        <w:t>5, кв.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6084">
        <w:rPr>
          <w:rFonts w:ascii="Times New Roman" w:hAnsi="Times New Roman"/>
          <w:sz w:val="24"/>
          <w:szCs w:val="24"/>
        </w:rPr>
        <w:t>581</w:t>
      </w:r>
      <w:r w:rsidRPr="00F96084">
        <w:rPr>
          <w:rFonts w:ascii="Times New Roman" w:hAnsi="Times New Roman"/>
          <w:sz w:val="24"/>
          <w:szCs w:val="24"/>
        </w:rPr>
        <w:t>), являющийся членом Ассоциации «</w:t>
      </w:r>
      <w:r w:rsidRPr="00F96084">
        <w:rPr>
          <w:rFonts w:ascii="Times New Roman" w:hAnsi="Times New Roman"/>
          <w:sz w:val="24"/>
          <w:szCs w:val="24"/>
        </w:rPr>
        <w:t>МСОПАУ</w:t>
      </w:r>
      <w:r w:rsidRPr="00F96084">
        <w:rPr>
          <w:rFonts w:ascii="Times New Roman" w:hAnsi="Times New Roman"/>
          <w:sz w:val="24"/>
          <w:szCs w:val="24"/>
        </w:rPr>
        <w:t>» (</w:t>
      </w:r>
      <w:r w:rsidRPr="00F96084">
        <w:rPr>
          <w:rFonts w:ascii="Times New Roman" w:hAnsi="Times New Roman"/>
          <w:sz w:val="24"/>
          <w:szCs w:val="24"/>
        </w:rPr>
        <w:t xml:space="preserve">ИНН </w:t>
      </w:r>
      <w:r>
        <w:rPr>
          <w:rFonts w:ascii="Times New Roman" w:hAnsi="Times New Roman"/>
          <w:sz w:val="24"/>
          <w:szCs w:val="24"/>
        </w:rPr>
        <w:t>7701321710,  ОГРН 1027701024878</w:t>
      </w:r>
      <w:r w:rsidRPr="00F96084">
        <w:rPr>
          <w:rFonts w:ascii="Times New Roman" w:hAnsi="Times New Roman"/>
          <w:sz w:val="24"/>
          <w:szCs w:val="24"/>
        </w:rPr>
        <w:t xml:space="preserve">, </w:t>
      </w:r>
      <w:r w:rsidRPr="00F96084">
        <w:rPr>
          <w:rFonts w:ascii="Times New Roman" w:hAnsi="Times New Roman"/>
          <w:sz w:val="24"/>
          <w:szCs w:val="24"/>
        </w:rPr>
        <w:t xml:space="preserve">101000, г. Москва, </w:t>
      </w:r>
      <w:proofErr w:type="spellStart"/>
      <w:r w:rsidRPr="00F96084">
        <w:rPr>
          <w:rFonts w:ascii="Times New Roman" w:hAnsi="Times New Roman"/>
          <w:sz w:val="24"/>
          <w:szCs w:val="24"/>
        </w:rPr>
        <w:t>Лубянский</w:t>
      </w:r>
      <w:proofErr w:type="spellEnd"/>
      <w:r w:rsidRPr="00F96084">
        <w:rPr>
          <w:rFonts w:ascii="Times New Roman" w:hAnsi="Times New Roman"/>
          <w:sz w:val="24"/>
          <w:szCs w:val="24"/>
        </w:rPr>
        <w:t xml:space="preserve"> проезд, д. 5, стр. 1), действующий</w:t>
      </w:r>
      <w:r w:rsidRPr="00F96084">
        <w:rPr>
          <w:rFonts w:ascii="Times New Roman" w:hAnsi="Times New Roman"/>
          <w:sz w:val="24"/>
          <w:szCs w:val="24"/>
        </w:rPr>
        <w:t xml:space="preserve"> на основании решения Арбитражного суда ____________________________ от ____________ по делу № _____________, осуществляющий полномочия в отношении имущества ФИО Банкрота, именуемый в дальнейшем «Продавец», с одной</w:t>
      </w:r>
      <w:proofErr w:type="gramEnd"/>
      <w:r w:rsidRPr="00F96084">
        <w:rPr>
          <w:rFonts w:ascii="Times New Roman" w:hAnsi="Times New Roman"/>
          <w:sz w:val="24"/>
          <w:szCs w:val="24"/>
        </w:rPr>
        <w:t xml:space="preserve"> стороны и </w:t>
      </w:r>
    </w:p>
    <w:p w:rsidR="00F96084" w:rsidRPr="00F96084" w:rsidRDefault="00F96084" w:rsidP="00F960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6084">
        <w:rPr>
          <w:rFonts w:ascii="Times New Roman" w:hAnsi="Times New Roman"/>
          <w:sz w:val="24"/>
          <w:szCs w:val="24"/>
        </w:rPr>
        <w:t>ФИО Покупателя, паспорт _____________</w:t>
      </w:r>
      <w:r>
        <w:rPr>
          <w:rFonts w:ascii="Times New Roman" w:hAnsi="Times New Roman"/>
          <w:sz w:val="24"/>
          <w:szCs w:val="24"/>
        </w:rPr>
        <w:t>_________________________, заре</w:t>
      </w:r>
      <w:r w:rsidRPr="00F96084">
        <w:rPr>
          <w:rFonts w:ascii="Times New Roman" w:hAnsi="Times New Roman"/>
          <w:sz w:val="24"/>
          <w:szCs w:val="24"/>
        </w:rPr>
        <w:t xml:space="preserve">гистрированный по адресу: _________________________________________, именуемый в </w:t>
      </w:r>
      <w:proofErr w:type="gramStart"/>
      <w:r w:rsidRPr="00F96084">
        <w:rPr>
          <w:rFonts w:ascii="Times New Roman" w:hAnsi="Times New Roman"/>
          <w:sz w:val="24"/>
          <w:szCs w:val="24"/>
        </w:rPr>
        <w:t>даль-</w:t>
      </w:r>
      <w:proofErr w:type="spellStart"/>
      <w:r w:rsidRPr="00F96084">
        <w:rPr>
          <w:rFonts w:ascii="Times New Roman" w:hAnsi="Times New Roman"/>
          <w:sz w:val="24"/>
          <w:szCs w:val="24"/>
        </w:rPr>
        <w:t>нейшем</w:t>
      </w:r>
      <w:proofErr w:type="spellEnd"/>
      <w:proofErr w:type="gramEnd"/>
      <w:r w:rsidRPr="00F96084">
        <w:rPr>
          <w:rFonts w:ascii="Times New Roman" w:hAnsi="Times New Roman"/>
          <w:sz w:val="24"/>
          <w:szCs w:val="24"/>
        </w:rPr>
        <w:t xml:space="preserve"> «Покупатель», с другой стороны, заключили настоящий Договор купли-продажи (далее «Договор») о нижеследующем:</w:t>
      </w:r>
    </w:p>
    <w:p w:rsidR="00F96084" w:rsidRDefault="00F96084" w:rsidP="00F96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6084" w:rsidRDefault="00F96084" w:rsidP="00F96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0C48" w:rsidRPr="0076604E" w:rsidRDefault="00EB17CF" w:rsidP="00F960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>1. ПРЕДМЕТ ДОГОВОРА</w:t>
      </w:r>
    </w:p>
    <w:p w:rsidR="00800C48" w:rsidRPr="0076604E" w:rsidRDefault="00EB17C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>1.1. По настоящему договору Продавец обязуется передать в собственность Покупателя имущество, указанное в п. 1.2. настоящего договора, а Покупатель обязуется принять и оплатить данное имущество.</w:t>
      </w:r>
    </w:p>
    <w:p w:rsidR="00D52020" w:rsidRPr="0076604E" w:rsidRDefault="00EB17CF" w:rsidP="00785ED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>1.2. По настоящему договору в собственность Покупателя</w:t>
      </w:r>
      <w:r w:rsidR="00570BD9" w:rsidRPr="0076604E">
        <w:rPr>
          <w:rFonts w:ascii="Times New Roman" w:hAnsi="Times New Roman"/>
          <w:sz w:val="24"/>
          <w:szCs w:val="24"/>
        </w:rPr>
        <w:t xml:space="preserve"> передается </w:t>
      </w:r>
      <w:r w:rsidR="00785EDF" w:rsidRPr="0076604E">
        <w:rPr>
          <w:rFonts w:ascii="Times New Roman" w:hAnsi="Times New Roman"/>
          <w:sz w:val="24"/>
          <w:szCs w:val="24"/>
        </w:rPr>
        <w:t>имущество</w:t>
      </w:r>
      <w:r w:rsidR="00570BD9" w:rsidRPr="0076604E">
        <w:rPr>
          <w:rFonts w:ascii="Times New Roman" w:hAnsi="Times New Roman"/>
          <w:sz w:val="24"/>
          <w:szCs w:val="24"/>
        </w:rPr>
        <w:t xml:space="preserve">, имеющее </w:t>
      </w:r>
      <w:r w:rsidR="00785EDF" w:rsidRPr="0076604E">
        <w:rPr>
          <w:rFonts w:ascii="Times New Roman" w:hAnsi="Times New Roman"/>
          <w:sz w:val="24"/>
          <w:szCs w:val="24"/>
        </w:rPr>
        <w:t>следующие характеристики:</w:t>
      </w:r>
    </w:p>
    <w:p w:rsidR="0076604E" w:rsidRPr="00132B95" w:rsidRDefault="00911814" w:rsidP="00785EDF">
      <w:pPr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_________________________________________________________________________</w:t>
      </w:r>
    </w:p>
    <w:p w:rsidR="00800C48" w:rsidRPr="0076604E" w:rsidRDefault="00800C48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00C48" w:rsidRPr="0076604E" w:rsidRDefault="00EB17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>2. ПРАВА И ОБЯЗАННОСТИ СТОРОН</w:t>
      </w:r>
    </w:p>
    <w:p w:rsidR="00800C48" w:rsidRPr="0076604E" w:rsidRDefault="00EB17C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 xml:space="preserve">2.1. Продавец </w:t>
      </w:r>
      <w:r w:rsidR="002A542F" w:rsidRPr="0076604E">
        <w:rPr>
          <w:rFonts w:ascii="Times New Roman" w:hAnsi="Times New Roman"/>
          <w:sz w:val="24"/>
          <w:szCs w:val="24"/>
        </w:rPr>
        <w:t>обязан</w:t>
      </w:r>
      <w:r w:rsidRPr="0076604E">
        <w:rPr>
          <w:rFonts w:ascii="Times New Roman" w:hAnsi="Times New Roman"/>
          <w:sz w:val="24"/>
          <w:szCs w:val="24"/>
        </w:rPr>
        <w:t xml:space="preserve"> передать имущество </w:t>
      </w:r>
      <w:r w:rsidR="00CD59A7" w:rsidRPr="0076604E">
        <w:rPr>
          <w:rFonts w:ascii="Times New Roman" w:hAnsi="Times New Roman"/>
          <w:sz w:val="24"/>
          <w:szCs w:val="24"/>
        </w:rPr>
        <w:t>Покупателю по месту хранения или нахождения данного имущества</w:t>
      </w:r>
      <w:r w:rsidRPr="0076604E">
        <w:rPr>
          <w:rFonts w:ascii="Times New Roman" w:hAnsi="Times New Roman"/>
          <w:sz w:val="24"/>
          <w:szCs w:val="24"/>
        </w:rPr>
        <w:t xml:space="preserve"> в течение </w:t>
      </w:r>
      <w:r w:rsidR="00911814">
        <w:rPr>
          <w:rFonts w:ascii="Times New Roman" w:hAnsi="Times New Roman"/>
          <w:sz w:val="24"/>
          <w:szCs w:val="24"/>
        </w:rPr>
        <w:t>10 (</w:t>
      </w:r>
      <w:r w:rsidR="002A542F" w:rsidRPr="0076604E">
        <w:rPr>
          <w:rFonts w:ascii="Times New Roman" w:hAnsi="Times New Roman"/>
          <w:sz w:val="24"/>
          <w:szCs w:val="24"/>
        </w:rPr>
        <w:t>десяти</w:t>
      </w:r>
      <w:r w:rsidR="00911814">
        <w:rPr>
          <w:rFonts w:ascii="Times New Roman" w:hAnsi="Times New Roman"/>
          <w:sz w:val="24"/>
          <w:szCs w:val="24"/>
        </w:rPr>
        <w:t>)</w:t>
      </w:r>
      <w:r w:rsidRPr="0076604E">
        <w:rPr>
          <w:rFonts w:ascii="Times New Roman" w:hAnsi="Times New Roman"/>
          <w:sz w:val="24"/>
          <w:szCs w:val="24"/>
        </w:rPr>
        <w:t xml:space="preserve"> </w:t>
      </w:r>
      <w:r w:rsidR="006D6458" w:rsidRPr="0076604E">
        <w:rPr>
          <w:rFonts w:ascii="Times New Roman" w:hAnsi="Times New Roman"/>
          <w:sz w:val="24"/>
          <w:szCs w:val="24"/>
        </w:rPr>
        <w:t>рабочих</w:t>
      </w:r>
      <w:r w:rsidRPr="0076604E">
        <w:rPr>
          <w:rFonts w:ascii="Times New Roman" w:hAnsi="Times New Roman"/>
          <w:sz w:val="24"/>
          <w:szCs w:val="24"/>
        </w:rPr>
        <w:t xml:space="preserve"> дн</w:t>
      </w:r>
      <w:r w:rsidR="00E71C8C" w:rsidRPr="0076604E">
        <w:rPr>
          <w:rFonts w:ascii="Times New Roman" w:hAnsi="Times New Roman"/>
          <w:sz w:val="24"/>
          <w:szCs w:val="24"/>
        </w:rPr>
        <w:t>ей с момента его полной оплаты.</w:t>
      </w:r>
    </w:p>
    <w:p w:rsidR="00E71C8C" w:rsidRPr="0076604E" w:rsidRDefault="00CD59A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>П</w:t>
      </w:r>
      <w:r w:rsidR="00E71C8C" w:rsidRPr="0076604E">
        <w:rPr>
          <w:rFonts w:ascii="Times New Roman" w:hAnsi="Times New Roman"/>
          <w:sz w:val="24"/>
          <w:szCs w:val="24"/>
        </w:rPr>
        <w:t xml:space="preserve">ередача </w:t>
      </w:r>
      <w:r w:rsidRPr="0076604E">
        <w:rPr>
          <w:rFonts w:ascii="Times New Roman" w:hAnsi="Times New Roman"/>
          <w:sz w:val="24"/>
          <w:szCs w:val="24"/>
        </w:rPr>
        <w:t>имущества</w:t>
      </w:r>
      <w:r w:rsidR="00E71C8C" w:rsidRPr="0076604E">
        <w:rPr>
          <w:rFonts w:ascii="Times New Roman" w:hAnsi="Times New Roman"/>
          <w:sz w:val="24"/>
          <w:szCs w:val="24"/>
        </w:rPr>
        <w:t xml:space="preserve"> в распоряжение </w:t>
      </w:r>
      <w:r w:rsidRPr="0076604E">
        <w:rPr>
          <w:rFonts w:ascii="Times New Roman" w:hAnsi="Times New Roman"/>
          <w:sz w:val="24"/>
          <w:szCs w:val="24"/>
        </w:rPr>
        <w:t>П</w:t>
      </w:r>
      <w:r w:rsidR="00E71C8C" w:rsidRPr="0076604E">
        <w:rPr>
          <w:rFonts w:ascii="Times New Roman" w:hAnsi="Times New Roman"/>
          <w:sz w:val="24"/>
          <w:szCs w:val="24"/>
        </w:rPr>
        <w:t>окупател</w:t>
      </w:r>
      <w:r w:rsidRPr="0076604E">
        <w:rPr>
          <w:rFonts w:ascii="Times New Roman" w:hAnsi="Times New Roman"/>
          <w:sz w:val="24"/>
          <w:szCs w:val="24"/>
        </w:rPr>
        <w:t>я</w:t>
      </w:r>
      <w:r w:rsidR="00E71C8C" w:rsidRPr="0076604E">
        <w:rPr>
          <w:rFonts w:ascii="Times New Roman" w:hAnsi="Times New Roman"/>
          <w:sz w:val="24"/>
          <w:szCs w:val="24"/>
        </w:rPr>
        <w:t xml:space="preserve"> </w:t>
      </w:r>
      <w:r w:rsidRPr="0076604E">
        <w:rPr>
          <w:rFonts w:ascii="Times New Roman" w:hAnsi="Times New Roman"/>
          <w:sz w:val="24"/>
          <w:szCs w:val="24"/>
        </w:rPr>
        <w:t>оформляется</w:t>
      </w:r>
      <w:r w:rsidR="00E71C8C" w:rsidRPr="0076604E">
        <w:rPr>
          <w:rFonts w:ascii="Times New Roman" w:hAnsi="Times New Roman"/>
          <w:sz w:val="24"/>
          <w:szCs w:val="24"/>
        </w:rPr>
        <w:t xml:space="preserve"> актом приема-передачи</w:t>
      </w:r>
      <w:r w:rsidRPr="0076604E">
        <w:rPr>
          <w:rFonts w:ascii="Times New Roman" w:hAnsi="Times New Roman"/>
          <w:sz w:val="24"/>
          <w:szCs w:val="24"/>
        </w:rPr>
        <w:t xml:space="preserve"> (передаточным актом).</w:t>
      </w:r>
    </w:p>
    <w:p w:rsidR="00800C48" w:rsidRPr="0076604E" w:rsidRDefault="00EB17C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>2.2. Покупатель обязан принять и оплатить имущество в порядке и в сроки, предусмотренные настоящим договором</w:t>
      </w:r>
      <w:r w:rsidRPr="0076604E">
        <w:rPr>
          <w:rFonts w:ascii="Times New Roman" w:hAnsi="Times New Roman"/>
          <w:spacing w:val="-1"/>
          <w:sz w:val="24"/>
          <w:szCs w:val="24"/>
        </w:rPr>
        <w:t>.</w:t>
      </w:r>
      <w:r w:rsidR="00CD59A7" w:rsidRPr="0076604E">
        <w:rPr>
          <w:rFonts w:ascii="Times New Roman" w:hAnsi="Times New Roman"/>
          <w:spacing w:val="-1"/>
          <w:sz w:val="24"/>
          <w:szCs w:val="24"/>
        </w:rPr>
        <w:t xml:space="preserve"> Расходы, связанные с вывозом имущества из места его хранения или нахождения, Покупатель несет самостоятельно.</w:t>
      </w:r>
    </w:p>
    <w:p w:rsidR="00800C48" w:rsidRDefault="00EB17CF">
      <w:pPr>
        <w:tabs>
          <w:tab w:val="left" w:pos="475"/>
        </w:tabs>
        <w:spacing w:after="0" w:line="240" w:lineRule="auto"/>
        <w:ind w:left="14" w:firstLine="540"/>
        <w:jc w:val="both"/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</w:pPr>
      <w:r w:rsidRPr="0076604E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  <w:t xml:space="preserve">2.3. Право собственности на имущество у Покупателя возникает с момента </w:t>
      </w:r>
      <w:r w:rsidR="00922334" w:rsidRPr="0076604E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  <w:t xml:space="preserve">его </w:t>
      </w:r>
      <w:r w:rsidR="00922334" w:rsidRPr="0076604E"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  <w:t>передачи</w:t>
      </w:r>
      <w:r w:rsidR="00CD59A7" w:rsidRPr="0076604E"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  <w:t>.</w:t>
      </w:r>
    </w:p>
    <w:p w:rsidR="00132B95" w:rsidRPr="0076604E" w:rsidRDefault="00132B95">
      <w:pPr>
        <w:tabs>
          <w:tab w:val="left" w:pos="475"/>
        </w:tabs>
        <w:spacing w:after="0" w:line="240" w:lineRule="auto"/>
        <w:ind w:left="14" w:firstLine="540"/>
        <w:jc w:val="both"/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  <w:t>2.4. При возникновении необходимости осуществления дополнительных действий для проведения государственной регистрации перехода права собственности на приобретаемое имущество, данные действия осуществляются силами и за счет средств Покупателя.</w:t>
      </w:r>
    </w:p>
    <w:p w:rsidR="00800C48" w:rsidRPr="0076604E" w:rsidRDefault="00800C48">
      <w:pPr>
        <w:tabs>
          <w:tab w:val="left" w:pos="475"/>
        </w:tabs>
        <w:spacing w:after="0" w:line="240" w:lineRule="auto"/>
        <w:ind w:left="14" w:firstLine="540"/>
        <w:jc w:val="both"/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</w:pPr>
    </w:p>
    <w:p w:rsidR="00800C48" w:rsidRPr="0076604E" w:rsidRDefault="00EB17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>3. ЦЕНА И ПОРЯДОК РАСЧЕТОВ</w:t>
      </w:r>
    </w:p>
    <w:p w:rsidR="00800C48" w:rsidRPr="0076604E" w:rsidRDefault="00EB17C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 xml:space="preserve">3.1. Цена имущества по настоящему договору составляет </w:t>
      </w:r>
      <w:r w:rsidR="00CD59A7" w:rsidRPr="0076604E">
        <w:rPr>
          <w:rFonts w:ascii="Times New Roman" w:hAnsi="Times New Roman"/>
          <w:sz w:val="24"/>
          <w:szCs w:val="24"/>
        </w:rPr>
        <w:t>______________________</w:t>
      </w:r>
      <w:r w:rsidRPr="0076604E">
        <w:rPr>
          <w:rFonts w:ascii="Times New Roman" w:hAnsi="Times New Roman"/>
          <w:sz w:val="24"/>
          <w:szCs w:val="24"/>
        </w:rPr>
        <w:t xml:space="preserve"> рублей без НДС. В соответствии с подпунктом 15 пункта 2 статьи 146 НК РФ НДС не облагаются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(банкротами).</w:t>
      </w:r>
    </w:p>
    <w:p w:rsidR="00800C48" w:rsidRPr="0076604E" w:rsidRDefault="007C131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lastRenderedPageBreak/>
        <w:t xml:space="preserve">3.2. Задаток в сумме </w:t>
      </w:r>
      <w:r w:rsidR="00AF0D79" w:rsidRPr="0076604E">
        <w:rPr>
          <w:rFonts w:ascii="Times New Roman" w:hAnsi="Times New Roman"/>
          <w:sz w:val="24"/>
          <w:szCs w:val="24"/>
        </w:rPr>
        <w:t xml:space="preserve">_________ </w:t>
      </w:r>
      <w:r w:rsidR="006D6458" w:rsidRPr="0076604E">
        <w:rPr>
          <w:rFonts w:ascii="Times New Roman" w:hAnsi="Times New Roman"/>
          <w:sz w:val="24"/>
          <w:szCs w:val="24"/>
        </w:rPr>
        <w:t>рублей</w:t>
      </w:r>
      <w:r w:rsidR="00EB17CF" w:rsidRPr="0076604E">
        <w:rPr>
          <w:rFonts w:ascii="Times New Roman" w:hAnsi="Times New Roman"/>
          <w:sz w:val="24"/>
          <w:szCs w:val="24"/>
        </w:rPr>
        <w:t xml:space="preserve">, внесенный Покупателем на </w:t>
      </w:r>
      <w:r w:rsidR="00CD59A7" w:rsidRPr="0076604E">
        <w:rPr>
          <w:rFonts w:ascii="Times New Roman" w:hAnsi="Times New Roman"/>
          <w:sz w:val="24"/>
          <w:szCs w:val="24"/>
        </w:rPr>
        <w:t xml:space="preserve">банковский </w:t>
      </w:r>
      <w:r w:rsidR="00EB17CF" w:rsidRPr="0076604E">
        <w:rPr>
          <w:rFonts w:ascii="Times New Roman" w:hAnsi="Times New Roman"/>
          <w:sz w:val="24"/>
          <w:szCs w:val="24"/>
        </w:rPr>
        <w:t xml:space="preserve">счет </w:t>
      </w:r>
      <w:r w:rsidR="00BF0D42" w:rsidRPr="0076604E">
        <w:rPr>
          <w:rFonts w:ascii="Times New Roman" w:hAnsi="Times New Roman"/>
          <w:sz w:val="24"/>
          <w:szCs w:val="24"/>
        </w:rPr>
        <w:t>для задатков</w:t>
      </w:r>
      <w:r w:rsidR="008E45B7" w:rsidRPr="0076604E">
        <w:rPr>
          <w:rFonts w:ascii="Times New Roman" w:hAnsi="Times New Roman"/>
          <w:sz w:val="24"/>
          <w:szCs w:val="24"/>
        </w:rPr>
        <w:t>,</w:t>
      </w:r>
      <w:r w:rsidR="00EB17CF" w:rsidRPr="0076604E">
        <w:rPr>
          <w:rFonts w:ascii="Times New Roman" w:hAnsi="Times New Roman"/>
          <w:sz w:val="24"/>
          <w:szCs w:val="24"/>
        </w:rPr>
        <w:t xml:space="preserve"> засчитывается в счет оплаты имущества.</w:t>
      </w:r>
    </w:p>
    <w:p w:rsidR="00800C48" w:rsidRPr="0076604E" w:rsidRDefault="00EB17C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 xml:space="preserve">3.3. С учетом </w:t>
      </w:r>
      <w:hyperlink r:id="rId7">
        <w:r w:rsidRPr="0076604E">
          <w:rPr>
            <w:rFonts w:ascii="Times New Roman" w:hAnsi="Times New Roman"/>
            <w:sz w:val="24"/>
            <w:szCs w:val="24"/>
          </w:rPr>
          <w:t>п. 3.2</w:t>
        </w:r>
      </w:hyperlink>
      <w:r w:rsidR="008E45B7" w:rsidRPr="0076604E">
        <w:rPr>
          <w:rFonts w:ascii="Times New Roman" w:hAnsi="Times New Roman"/>
          <w:sz w:val="24"/>
          <w:szCs w:val="24"/>
        </w:rPr>
        <w:t>.</w:t>
      </w:r>
      <w:r w:rsidRPr="0076604E">
        <w:rPr>
          <w:rFonts w:ascii="Times New Roman" w:hAnsi="Times New Roman"/>
          <w:sz w:val="24"/>
          <w:szCs w:val="24"/>
        </w:rPr>
        <w:t xml:space="preserve"> настоящего </w:t>
      </w:r>
      <w:r w:rsidR="006F6811" w:rsidRPr="0076604E">
        <w:rPr>
          <w:rFonts w:ascii="Times New Roman" w:hAnsi="Times New Roman"/>
          <w:sz w:val="24"/>
          <w:szCs w:val="24"/>
        </w:rPr>
        <w:t>д</w:t>
      </w:r>
      <w:r w:rsidRPr="0076604E">
        <w:rPr>
          <w:rFonts w:ascii="Times New Roman" w:hAnsi="Times New Roman"/>
          <w:sz w:val="24"/>
          <w:szCs w:val="24"/>
        </w:rPr>
        <w:t xml:space="preserve">оговора Покупатель обязан уплатить сумму в размере </w:t>
      </w:r>
      <w:r w:rsidR="00CD59A7" w:rsidRPr="0076604E">
        <w:rPr>
          <w:rFonts w:ascii="Times New Roman" w:hAnsi="Times New Roman"/>
          <w:sz w:val="24"/>
          <w:szCs w:val="24"/>
        </w:rPr>
        <w:t>____________________</w:t>
      </w:r>
      <w:r w:rsidRPr="0076604E">
        <w:rPr>
          <w:rFonts w:ascii="Times New Roman" w:hAnsi="Times New Roman"/>
          <w:sz w:val="24"/>
          <w:szCs w:val="24"/>
        </w:rPr>
        <w:t xml:space="preserve"> руб., представляющую собо</w:t>
      </w:r>
      <w:r w:rsidR="00CD59A7" w:rsidRPr="0076604E">
        <w:rPr>
          <w:rFonts w:ascii="Times New Roman" w:hAnsi="Times New Roman"/>
          <w:sz w:val="24"/>
          <w:szCs w:val="24"/>
        </w:rPr>
        <w:t xml:space="preserve">й </w:t>
      </w:r>
      <w:r w:rsidR="008E45B7" w:rsidRPr="0076604E">
        <w:rPr>
          <w:rFonts w:ascii="Times New Roman" w:hAnsi="Times New Roman"/>
          <w:sz w:val="24"/>
          <w:szCs w:val="24"/>
        </w:rPr>
        <w:t>цену</w:t>
      </w:r>
      <w:r w:rsidR="00CD59A7" w:rsidRPr="0076604E">
        <w:rPr>
          <w:rFonts w:ascii="Times New Roman" w:hAnsi="Times New Roman"/>
          <w:sz w:val="24"/>
          <w:szCs w:val="24"/>
        </w:rPr>
        <w:t xml:space="preserve"> продажи имущества за вычетом суммы задатка</w:t>
      </w:r>
      <w:r w:rsidRPr="0076604E">
        <w:rPr>
          <w:rFonts w:ascii="Times New Roman" w:hAnsi="Times New Roman"/>
          <w:sz w:val="24"/>
          <w:szCs w:val="24"/>
        </w:rPr>
        <w:t xml:space="preserve">, которая вносится Покупателем на </w:t>
      </w:r>
      <w:r w:rsidR="00BF0D42" w:rsidRPr="0076604E">
        <w:rPr>
          <w:rFonts w:ascii="Times New Roman" w:hAnsi="Times New Roman"/>
          <w:sz w:val="24"/>
          <w:szCs w:val="24"/>
        </w:rPr>
        <w:t>банковский счет для задатков</w:t>
      </w:r>
      <w:r w:rsidRPr="0076604E">
        <w:rPr>
          <w:rFonts w:ascii="Times New Roman" w:hAnsi="Times New Roman"/>
          <w:sz w:val="24"/>
          <w:szCs w:val="24"/>
        </w:rPr>
        <w:t>.</w:t>
      </w:r>
    </w:p>
    <w:p w:rsidR="005705DD" w:rsidRPr="0076604E" w:rsidRDefault="00EB17CF" w:rsidP="00785ED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 xml:space="preserve">3.4. Покупатель обязан </w:t>
      </w:r>
      <w:r w:rsidR="008E45B7" w:rsidRPr="0076604E">
        <w:rPr>
          <w:rFonts w:ascii="Times New Roman" w:hAnsi="Times New Roman"/>
          <w:sz w:val="24"/>
          <w:szCs w:val="24"/>
        </w:rPr>
        <w:t>уплатить сумму, приведенную в п. 3.3. настоящего Договора,</w:t>
      </w:r>
      <w:r w:rsidRPr="0076604E">
        <w:rPr>
          <w:rFonts w:ascii="Times New Roman" w:hAnsi="Times New Roman"/>
          <w:sz w:val="24"/>
          <w:szCs w:val="24"/>
        </w:rPr>
        <w:t xml:space="preserve"> </w:t>
      </w:r>
      <w:r w:rsidR="008E45B7" w:rsidRPr="0076604E">
        <w:rPr>
          <w:rFonts w:ascii="Times New Roman" w:hAnsi="Times New Roman"/>
          <w:sz w:val="24"/>
          <w:szCs w:val="24"/>
        </w:rPr>
        <w:t>в</w:t>
      </w:r>
      <w:r w:rsidRPr="0076604E">
        <w:rPr>
          <w:rFonts w:ascii="Times New Roman" w:hAnsi="Times New Roman"/>
          <w:sz w:val="24"/>
          <w:szCs w:val="24"/>
        </w:rPr>
        <w:t xml:space="preserve"> течение </w:t>
      </w:r>
      <w:r w:rsidR="008E45B7" w:rsidRPr="0076604E">
        <w:rPr>
          <w:rFonts w:ascii="Times New Roman" w:hAnsi="Times New Roman"/>
          <w:sz w:val="24"/>
          <w:szCs w:val="24"/>
        </w:rPr>
        <w:t>тридцати календарных дней</w:t>
      </w:r>
      <w:r w:rsidRPr="007660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6604E">
        <w:rPr>
          <w:rFonts w:ascii="Times New Roman" w:hAnsi="Times New Roman"/>
          <w:sz w:val="24"/>
          <w:szCs w:val="24"/>
        </w:rPr>
        <w:t xml:space="preserve">с </w:t>
      </w:r>
      <w:r w:rsidR="005705DD" w:rsidRPr="0076604E">
        <w:rPr>
          <w:rFonts w:ascii="Times New Roman" w:hAnsi="Times New Roman"/>
          <w:sz w:val="24"/>
          <w:szCs w:val="24"/>
        </w:rPr>
        <w:t>даты</w:t>
      </w:r>
      <w:r w:rsidRPr="0076604E">
        <w:rPr>
          <w:rFonts w:ascii="Times New Roman" w:hAnsi="Times New Roman"/>
          <w:sz w:val="24"/>
          <w:szCs w:val="24"/>
        </w:rPr>
        <w:t xml:space="preserve"> </w:t>
      </w:r>
      <w:r w:rsidR="008E45B7" w:rsidRPr="0076604E">
        <w:rPr>
          <w:rFonts w:ascii="Times New Roman" w:hAnsi="Times New Roman"/>
          <w:sz w:val="24"/>
          <w:szCs w:val="24"/>
        </w:rPr>
        <w:t>заключения</w:t>
      </w:r>
      <w:proofErr w:type="gramEnd"/>
      <w:r w:rsidRPr="0076604E">
        <w:rPr>
          <w:rFonts w:ascii="Times New Roman" w:hAnsi="Times New Roman"/>
          <w:sz w:val="24"/>
          <w:szCs w:val="24"/>
        </w:rPr>
        <w:t xml:space="preserve"> настоящего </w:t>
      </w:r>
      <w:r w:rsidR="006F6811" w:rsidRPr="0076604E">
        <w:rPr>
          <w:rFonts w:ascii="Times New Roman" w:hAnsi="Times New Roman"/>
          <w:sz w:val="24"/>
          <w:szCs w:val="24"/>
        </w:rPr>
        <w:t>д</w:t>
      </w:r>
      <w:r w:rsidRPr="0076604E">
        <w:rPr>
          <w:rFonts w:ascii="Times New Roman" w:hAnsi="Times New Roman"/>
          <w:sz w:val="24"/>
          <w:szCs w:val="24"/>
        </w:rPr>
        <w:t xml:space="preserve">оговора путем перечисления </w:t>
      </w:r>
      <w:r w:rsidR="00A94244" w:rsidRPr="0076604E">
        <w:rPr>
          <w:rFonts w:ascii="Times New Roman" w:hAnsi="Times New Roman"/>
          <w:sz w:val="24"/>
          <w:szCs w:val="24"/>
        </w:rPr>
        <w:t xml:space="preserve">денежных средств </w:t>
      </w:r>
      <w:r w:rsidR="008E45B7" w:rsidRPr="0076604E">
        <w:rPr>
          <w:rFonts w:ascii="Times New Roman" w:hAnsi="Times New Roman"/>
          <w:sz w:val="24"/>
          <w:szCs w:val="24"/>
        </w:rPr>
        <w:t>на банковский счет Должника по следующим реквизитам:</w:t>
      </w:r>
    </w:p>
    <w:p w:rsidR="00785EDF" w:rsidRPr="0076604E" w:rsidRDefault="00785EDF" w:rsidP="00785E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58614196"/>
      <w:r w:rsidRPr="0076604E">
        <w:rPr>
          <w:rFonts w:ascii="Times New Roman" w:hAnsi="Times New Roman"/>
          <w:sz w:val="24"/>
          <w:szCs w:val="24"/>
        </w:rPr>
        <w:t xml:space="preserve">Банк получателя: </w:t>
      </w:r>
      <w:r w:rsidR="005063F0">
        <w:rPr>
          <w:rFonts w:ascii="Times New Roman" w:hAnsi="Times New Roman"/>
          <w:sz w:val="24"/>
          <w:szCs w:val="24"/>
        </w:rPr>
        <w:t>____________________________,</w:t>
      </w:r>
    </w:p>
    <w:p w:rsidR="00785EDF" w:rsidRPr="0076604E" w:rsidRDefault="00785EDF" w:rsidP="00785E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6604E">
        <w:rPr>
          <w:rFonts w:ascii="Times New Roman" w:hAnsi="Times New Roman"/>
          <w:sz w:val="24"/>
          <w:szCs w:val="24"/>
        </w:rPr>
        <w:t>Кор/счет</w:t>
      </w:r>
      <w:proofErr w:type="gramEnd"/>
      <w:r w:rsidRPr="0076604E">
        <w:rPr>
          <w:rFonts w:ascii="Times New Roman" w:hAnsi="Times New Roman"/>
          <w:sz w:val="24"/>
          <w:szCs w:val="24"/>
        </w:rPr>
        <w:t xml:space="preserve"> банка: </w:t>
      </w:r>
      <w:r w:rsidR="005063F0">
        <w:rPr>
          <w:rFonts w:ascii="Times New Roman" w:hAnsi="Times New Roman"/>
          <w:sz w:val="24"/>
          <w:szCs w:val="24"/>
        </w:rPr>
        <w:t>______________</w:t>
      </w:r>
      <w:r w:rsidRPr="0076604E">
        <w:rPr>
          <w:rFonts w:ascii="Times New Roman" w:hAnsi="Times New Roman"/>
          <w:sz w:val="24"/>
          <w:szCs w:val="24"/>
        </w:rPr>
        <w:t>,</w:t>
      </w:r>
    </w:p>
    <w:p w:rsidR="00785EDF" w:rsidRPr="0076604E" w:rsidRDefault="00785EDF" w:rsidP="00785E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 xml:space="preserve">БИК банка: </w:t>
      </w:r>
      <w:r w:rsidR="005063F0">
        <w:rPr>
          <w:rFonts w:ascii="Times New Roman" w:hAnsi="Times New Roman"/>
          <w:sz w:val="24"/>
          <w:szCs w:val="24"/>
        </w:rPr>
        <w:t>___________</w:t>
      </w:r>
      <w:r w:rsidRPr="0076604E">
        <w:rPr>
          <w:rFonts w:ascii="Times New Roman" w:hAnsi="Times New Roman"/>
          <w:sz w:val="24"/>
          <w:szCs w:val="24"/>
        </w:rPr>
        <w:t>,</w:t>
      </w:r>
    </w:p>
    <w:p w:rsidR="00785EDF" w:rsidRPr="0076604E" w:rsidRDefault="00785EDF" w:rsidP="00785E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 xml:space="preserve">КПП банка: </w:t>
      </w:r>
      <w:r w:rsidR="005063F0">
        <w:rPr>
          <w:rFonts w:ascii="Times New Roman" w:hAnsi="Times New Roman"/>
          <w:sz w:val="24"/>
          <w:szCs w:val="24"/>
        </w:rPr>
        <w:t>___________</w:t>
      </w:r>
      <w:proofErr w:type="gramStart"/>
      <w:r w:rsidR="005063F0">
        <w:rPr>
          <w:rFonts w:ascii="Times New Roman" w:hAnsi="Times New Roman"/>
          <w:sz w:val="24"/>
          <w:szCs w:val="24"/>
        </w:rPr>
        <w:t xml:space="preserve"> </w:t>
      </w:r>
      <w:r w:rsidRPr="0076604E">
        <w:rPr>
          <w:rFonts w:ascii="Times New Roman" w:hAnsi="Times New Roman"/>
          <w:sz w:val="24"/>
          <w:szCs w:val="24"/>
        </w:rPr>
        <w:t>,</w:t>
      </w:r>
      <w:proofErr w:type="gramEnd"/>
    </w:p>
    <w:p w:rsidR="005339A5" w:rsidRDefault="00785EDF" w:rsidP="005339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 xml:space="preserve">ИНН: </w:t>
      </w:r>
      <w:r w:rsidR="005063F0">
        <w:rPr>
          <w:rFonts w:ascii="Times New Roman" w:hAnsi="Times New Roman"/>
          <w:sz w:val="24"/>
          <w:szCs w:val="24"/>
        </w:rPr>
        <w:t>_________________</w:t>
      </w:r>
      <w:r w:rsidRPr="0076604E">
        <w:rPr>
          <w:rFonts w:ascii="Times New Roman" w:hAnsi="Times New Roman"/>
          <w:sz w:val="24"/>
          <w:szCs w:val="24"/>
        </w:rPr>
        <w:t>,</w:t>
      </w:r>
      <w:bookmarkEnd w:id="1"/>
    </w:p>
    <w:p w:rsidR="005339A5" w:rsidRDefault="00AF0D79" w:rsidP="005339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 xml:space="preserve">Счет получателя: </w:t>
      </w:r>
      <w:r w:rsidR="005063F0">
        <w:rPr>
          <w:rFonts w:ascii="Times New Roman" w:hAnsi="Times New Roman"/>
          <w:sz w:val="24"/>
          <w:szCs w:val="24"/>
        </w:rPr>
        <w:t>____________________</w:t>
      </w:r>
      <w:r w:rsidRPr="0076604E">
        <w:rPr>
          <w:rFonts w:ascii="Times New Roman" w:hAnsi="Times New Roman"/>
          <w:sz w:val="24"/>
          <w:szCs w:val="24"/>
        </w:rPr>
        <w:t>,</w:t>
      </w:r>
    </w:p>
    <w:p w:rsidR="00AF0D79" w:rsidRDefault="00AF0D79" w:rsidP="00AF0D79">
      <w:pPr>
        <w:jc w:val="both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>ФИО получателя:</w:t>
      </w:r>
      <w:r w:rsidR="005063F0">
        <w:rPr>
          <w:rFonts w:ascii="Times New Roman" w:hAnsi="Times New Roman"/>
          <w:sz w:val="24"/>
          <w:szCs w:val="24"/>
        </w:rPr>
        <w:t>_____________________</w:t>
      </w:r>
      <w:r w:rsidRPr="0076604E">
        <w:rPr>
          <w:rFonts w:ascii="Times New Roman" w:hAnsi="Times New Roman"/>
          <w:sz w:val="24"/>
          <w:szCs w:val="24"/>
        </w:rPr>
        <w:t>.</w:t>
      </w:r>
    </w:p>
    <w:p w:rsidR="002D6469" w:rsidRPr="0076604E" w:rsidRDefault="002D6469" w:rsidP="00785ED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>3.5.</w:t>
      </w:r>
      <w:r w:rsidR="009C59B3" w:rsidRPr="0076604E">
        <w:rPr>
          <w:rFonts w:ascii="Times New Roman" w:hAnsi="Times New Roman"/>
          <w:sz w:val="24"/>
          <w:szCs w:val="24"/>
        </w:rPr>
        <w:t xml:space="preserve"> </w:t>
      </w:r>
      <w:r w:rsidRPr="0076604E">
        <w:rPr>
          <w:rFonts w:ascii="Times New Roman" w:hAnsi="Times New Roman"/>
          <w:sz w:val="24"/>
          <w:szCs w:val="24"/>
        </w:rPr>
        <w:t>Расходы по уплат</w:t>
      </w:r>
      <w:r w:rsidR="008E45B7" w:rsidRPr="0076604E">
        <w:rPr>
          <w:rFonts w:ascii="Times New Roman" w:hAnsi="Times New Roman"/>
          <w:sz w:val="24"/>
          <w:szCs w:val="24"/>
        </w:rPr>
        <w:t>е</w:t>
      </w:r>
      <w:r w:rsidRPr="0076604E">
        <w:rPr>
          <w:rFonts w:ascii="Times New Roman" w:hAnsi="Times New Roman"/>
          <w:sz w:val="24"/>
          <w:szCs w:val="24"/>
        </w:rPr>
        <w:t xml:space="preserve"> государственной пошлины, регистрации и</w:t>
      </w:r>
      <w:r w:rsidR="009E5569" w:rsidRPr="0076604E">
        <w:rPr>
          <w:rFonts w:ascii="Times New Roman" w:hAnsi="Times New Roman"/>
          <w:sz w:val="24"/>
          <w:szCs w:val="24"/>
        </w:rPr>
        <w:t xml:space="preserve">мущества в органах </w:t>
      </w:r>
      <w:r w:rsidR="00785EDF" w:rsidRPr="0076604E">
        <w:rPr>
          <w:rFonts w:ascii="Times New Roman" w:hAnsi="Times New Roman"/>
          <w:sz w:val="24"/>
          <w:szCs w:val="24"/>
        </w:rPr>
        <w:t>государственной регистрации</w:t>
      </w:r>
      <w:r w:rsidR="008E45B7" w:rsidRPr="0076604E">
        <w:rPr>
          <w:rFonts w:ascii="Times New Roman" w:hAnsi="Times New Roman"/>
          <w:sz w:val="24"/>
          <w:szCs w:val="24"/>
        </w:rPr>
        <w:t>, Покупатель несет самостоятельно.</w:t>
      </w:r>
    </w:p>
    <w:p w:rsidR="006E54C4" w:rsidRPr="0076604E" w:rsidRDefault="006E54C4" w:rsidP="00785E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0C48" w:rsidRPr="0076604E" w:rsidRDefault="00EB17CF" w:rsidP="00785E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>4. ОТВЕТСТВЕННОСТЬ СТОРОН</w:t>
      </w:r>
    </w:p>
    <w:p w:rsidR="00800C48" w:rsidRPr="0076604E" w:rsidRDefault="00EB17CF" w:rsidP="00785ED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>4.1.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800C48" w:rsidRPr="0076604E" w:rsidRDefault="00EB17C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>4.</w:t>
      </w:r>
      <w:r w:rsidR="006D6458" w:rsidRPr="0076604E">
        <w:rPr>
          <w:rFonts w:ascii="Times New Roman" w:hAnsi="Times New Roman"/>
          <w:sz w:val="24"/>
          <w:szCs w:val="24"/>
        </w:rPr>
        <w:t>2</w:t>
      </w:r>
      <w:r w:rsidRPr="0076604E">
        <w:rPr>
          <w:rFonts w:ascii="Times New Roman" w:hAnsi="Times New Roman"/>
          <w:sz w:val="24"/>
          <w:szCs w:val="24"/>
        </w:rPr>
        <w:t>. В случае нарушения Покупателем установленных до</w:t>
      </w:r>
      <w:r w:rsidR="006F6811" w:rsidRPr="0076604E">
        <w:rPr>
          <w:rFonts w:ascii="Times New Roman" w:hAnsi="Times New Roman"/>
          <w:sz w:val="24"/>
          <w:szCs w:val="24"/>
        </w:rPr>
        <w:t>говором сроков оплаты имущества</w:t>
      </w:r>
      <w:r w:rsidRPr="0076604E">
        <w:rPr>
          <w:rFonts w:ascii="Times New Roman" w:hAnsi="Times New Roman"/>
          <w:sz w:val="24"/>
          <w:szCs w:val="24"/>
        </w:rPr>
        <w:t xml:space="preserve"> Продавец вправе отказаться от исполнения договора, при этом договор считается расторгнутым с момента направления Продавцом соответствующего уведомления Покупателю.</w:t>
      </w:r>
    </w:p>
    <w:p w:rsidR="00800C48" w:rsidRPr="0076604E" w:rsidRDefault="00EB17C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>4.</w:t>
      </w:r>
      <w:r w:rsidR="006D6458" w:rsidRPr="0076604E">
        <w:rPr>
          <w:rFonts w:ascii="Times New Roman" w:hAnsi="Times New Roman"/>
          <w:sz w:val="24"/>
          <w:szCs w:val="24"/>
        </w:rPr>
        <w:t>3</w:t>
      </w:r>
      <w:r w:rsidRPr="0076604E">
        <w:rPr>
          <w:rFonts w:ascii="Times New Roman" w:hAnsi="Times New Roman"/>
          <w:sz w:val="24"/>
          <w:szCs w:val="24"/>
        </w:rPr>
        <w:t>. В случаях, не предусмотренных настоящим договором, имущественная ответственность определяется в соответствии с действующим законодательством Российской Федерации.</w:t>
      </w:r>
    </w:p>
    <w:p w:rsidR="00800C48" w:rsidRPr="0076604E" w:rsidRDefault="00800C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0C48" w:rsidRPr="0076604E" w:rsidRDefault="00EB17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>5. СРОК ДЕЙСТВИЯ НАСТОЯЩЕГО ДОГОВОРА</w:t>
      </w:r>
    </w:p>
    <w:p w:rsidR="00800C48" w:rsidRPr="0076604E" w:rsidRDefault="00EB17C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>5.1. Настоящий договор вступает в силу с момента его подписания сторонами и действует до полного исполнения ими обязательств по договору или до расторжения договора.</w:t>
      </w:r>
    </w:p>
    <w:p w:rsidR="00800C48" w:rsidRPr="0076604E" w:rsidRDefault="00800C4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00C48" w:rsidRPr="0076604E" w:rsidRDefault="00EB17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>6. РАЗРЕШЕНИЕ СПОРОВ</w:t>
      </w:r>
    </w:p>
    <w:p w:rsidR="00800C48" w:rsidRPr="0076604E" w:rsidRDefault="00EB17C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 xml:space="preserve">6.1.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в </w:t>
      </w:r>
      <w:r w:rsidR="005339A5">
        <w:rPr>
          <w:rFonts w:ascii="Times New Roman" w:hAnsi="Times New Roman"/>
          <w:sz w:val="24"/>
          <w:szCs w:val="24"/>
        </w:rPr>
        <w:t>соответствии с действующим законодательством</w:t>
      </w:r>
      <w:r w:rsidRPr="0076604E">
        <w:rPr>
          <w:rFonts w:ascii="Times New Roman" w:hAnsi="Times New Roman"/>
          <w:sz w:val="24"/>
          <w:szCs w:val="24"/>
        </w:rPr>
        <w:t>.</w:t>
      </w:r>
    </w:p>
    <w:p w:rsidR="00800C48" w:rsidRPr="0076604E" w:rsidRDefault="00800C4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00C48" w:rsidRPr="0076604E" w:rsidRDefault="00EB17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>7. ЗАКЛЮЧИТЕЛЬНЫЕ ПОЛОЖЕНИЯ</w:t>
      </w:r>
    </w:p>
    <w:p w:rsidR="00800C48" w:rsidRPr="0076604E" w:rsidRDefault="006E54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 xml:space="preserve">7.1. </w:t>
      </w:r>
      <w:r w:rsidR="00EB17CF" w:rsidRPr="0076604E">
        <w:rPr>
          <w:rFonts w:ascii="Times New Roman" w:hAnsi="Times New Roman"/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800C48" w:rsidRPr="0076604E" w:rsidRDefault="00EB17CF">
      <w:pPr>
        <w:tabs>
          <w:tab w:val="left" w:pos="446"/>
        </w:tabs>
        <w:spacing w:after="0" w:line="240" w:lineRule="auto"/>
        <w:ind w:left="10" w:firstLine="540"/>
        <w:jc w:val="both"/>
        <w:rPr>
          <w:rFonts w:ascii="Times New Roman" w:hAnsi="Times New Roman"/>
          <w:color w:val="000000"/>
          <w:spacing w:val="-7"/>
          <w:sz w:val="24"/>
          <w:szCs w:val="24"/>
          <w:shd w:val="clear" w:color="auto" w:fill="FFFFFF"/>
        </w:rPr>
      </w:pPr>
      <w:r w:rsidRPr="0076604E">
        <w:rPr>
          <w:rFonts w:ascii="Times New Roman" w:hAnsi="Times New Roman"/>
          <w:sz w:val="24"/>
          <w:szCs w:val="24"/>
          <w:shd w:val="clear" w:color="auto" w:fill="FFFFFF"/>
        </w:rPr>
        <w:t xml:space="preserve">7.2. Договор составлен в трех экземплярах, по одному у Продавца, Покупателя и </w:t>
      </w:r>
      <w:r w:rsidRPr="0076604E">
        <w:rPr>
          <w:rFonts w:ascii="Times New Roman" w:hAnsi="Times New Roman"/>
          <w:color w:val="000000"/>
          <w:spacing w:val="-1"/>
          <w:sz w:val="24"/>
          <w:szCs w:val="24"/>
          <w:shd w:val="clear" w:color="auto" w:fill="FFFFFF"/>
        </w:rPr>
        <w:t>регистрирующего органа</w:t>
      </w:r>
      <w:r w:rsidRPr="0076604E">
        <w:rPr>
          <w:rFonts w:ascii="Times New Roman" w:hAnsi="Times New Roman"/>
          <w:color w:val="000000"/>
          <w:spacing w:val="-7"/>
          <w:sz w:val="24"/>
          <w:szCs w:val="24"/>
          <w:shd w:val="clear" w:color="auto" w:fill="FFFFFF"/>
        </w:rPr>
        <w:t>.</w:t>
      </w:r>
    </w:p>
    <w:p w:rsidR="00694538" w:rsidRPr="0076604E" w:rsidRDefault="00694538">
      <w:pPr>
        <w:tabs>
          <w:tab w:val="left" w:pos="446"/>
        </w:tabs>
        <w:spacing w:after="0" w:line="240" w:lineRule="auto"/>
        <w:ind w:left="10" w:firstLine="540"/>
        <w:jc w:val="both"/>
        <w:rPr>
          <w:rFonts w:ascii="Times New Roman" w:hAnsi="Times New Roman"/>
          <w:color w:val="000000"/>
          <w:spacing w:val="-7"/>
          <w:sz w:val="24"/>
          <w:szCs w:val="24"/>
          <w:shd w:val="clear" w:color="auto" w:fill="FFFFFF"/>
        </w:rPr>
      </w:pPr>
    </w:p>
    <w:p w:rsidR="00800C48" w:rsidRPr="0076604E" w:rsidRDefault="00EB17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6604E">
        <w:rPr>
          <w:rFonts w:ascii="Times New Roman" w:hAnsi="Times New Roman"/>
          <w:sz w:val="24"/>
          <w:szCs w:val="24"/>
        </w:rPr>
        <w:t xml:space="preserve">8. </w:t>
      </w:r>
      <w:r w:rsidR="006F6811" w:rsidRPr="0076604E">
        <w:rPr>
          <w:rFonts w:ascii="Times New Roman" w:hAnsi="Times New Roman"/>
          <w:sz w:val="24"/>
          <w:szCs w:val="24"/>
        </w:rPr>
        <w:t>Р</w:t>
      </w:r>
      <w:r w:rsidRPr="0076604E">
        <w:rPr>
          <w:rFonts w:ascii="Times New Roman" w:hAnsi="Times New Roman"/>
          <w:sz w:val="24"/>
          <w:szCs w:val="24"/>
        </w:rPr>
        <w:t>ЕКВИЗИТЫ И ПОДПИСИ СТОРОН</w:t>
      </w:r>
    </w:p>
    <w:p w:rsidR="00800C48" w:rsidRPr="0076604E" w:rsidRDefault="00800C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6458" w:rsidRPr="0076604E" w:rsidRDefault="006D64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563"/>
      </w:tblGrid>
      <w:tr w:rsidR="006F6811" w:rsidRPr="0076604E" w:rsidTr="001B27B7">
        <w:trPr>
          <w:trHeight w:val="378"/>
        </w:trPr>
        <w:tc>
          <w:tcPr>
            <w:tcW w:w="4551" w:type="dxa"/>
          </w:tcPr>
          <w:p w:rsidR="006F6811" w:rsidRPr="0076604E" w:rsidRDefault="006F6811" w:rsidP="006F68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604E">
              <w:rPr>
                <w:rFonts w:ascii="Times New Roman" w:hAnsi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5118" w:type="dxa"/>
          </w:tcPr>
          <w:p w:rsidR="006F6811" w:rsidRPr="0076604E" w:rsidRDefault="006F6811" w:rsidP="006F68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604E">
              <w:rPr>
                <w:rFonts w:ascii="Times New Roman" w:hAnsi="Times New Roman"/>
                <w:b/>
                <w:sz w:val="24"/>
                <w:szCs w:val="24"/>
              </w:rPr>
              <w:t>Покупатель</w:t>
            </w:r>
          </w:p>
        </w:tc>
      </w:tr>
      <w:tr w:rsidR="006F6811" w:rsidRPr="0076604E" w:rsidTr="001B27B7">
        <w:trPr>
          <w:trHeight w:val="5190"/>
        </w:trPr>
        <w:tc>
          <w:tcPr>
            <w:tcW w:w="4551" w:type="dxa"/>
          </w:tcPr>
          <w:p w:rsidR="006F6811" w:rsidRPr="0076604E" w:rsidRDefault="006F6811" w:rsidP="006F6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7B7" w:rsidRDefault="001B27B7" w:rsidP="006F68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63F0" w:rsidRDefault="005063F0" w:rsidP="006F68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63F0" w:rsidRDefault="005063F0" w:rsidP="006F68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63F0" w:rsidRDefault="005063F0" w:rsidP="006F68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63F0" w:rsidRDefault="005063F0" w:rsidP="006F68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63F0" w:rsidRDefault="005063F0" w:rsidP="006F68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63F0" w:rsidRDefault="005063F0" w:rsidP="006F68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63F0" w:rsidRDefault="005063F0" w:rsidP="006F68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63F0" w:rsidRDefault="005063F0" w:rsidP="006F68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63F0" w:rsidRDefault="005063F0" w:rsidP="006F68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63F0" w:rsidRDefault="005063F0" w:rsidP="006F68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63F0" w:rsidRDefault="005063F0" w:rsidP="006F68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63F0" w:rsidRDefault="005063F0" w:rsidP="006F68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63F0" w:rsidRDefault="005063F0" w:rsidP="006F68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63F0" w:rsidRDefault="005063F0" w:rsidP="006F68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63F0" w:rsidRDefault="005063F0" w:rsidP="006F68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63F0" w:rsidRDefault="005063F0" w:rsidP="006F68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63F0" w:rsidRDefault="005063F0" w:rsidP="006F68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63F0" w:rsidRDefault="005063F0" w:rsidP="006F68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63F0" w:rsidRPr="0076604E" w:rsidRDefault="005063F0" w:rsidP="006F6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6811" w:rsidRPr="0076604E" w:rsidRDefault="005063F0" w:rsidP="001B2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1B27B7" w:rsidRPr="0076604E">
              <w:rPr>
                <w:rFonts w:ascii="Times New Roman" w:hAnsi="Times New Roman"/>
                <w:b/>
                <w:sz w:val="24"/>
                <w:szCs w:val="24"/>
              </w:rPr>
              <w:t>ина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нсовый управляющий</w:t>
            </w:r>
            <w:r w:rsidR="001B27B7" w:rsidRPr="0076604E">
              <w:rPr>
                <w:rFonts w:ascii="Times New Roman" w:hAnsi="Times New Roman"/>
                <w:b/>
                <w:sz w:val="24"/>
                <w:szCs w:val="24"/>
              </w:rPr>
              <w:t xml:space="preserve"> Ангелов 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1B27B7" w:rsidRPr="0076604E"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1B27B7" w:rsidRPr="007660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6811" w:rsidRPr="0076604E" w:rsidRDefault="005063F0" w:rsidP="006F6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/_____________________/</w:t>
            </w:r>
          </w:p>
          <w:p w:rsidR="006F6811" w:rsidRPr="0076604E" w:rsidRDefault="006F6811" w:rsidP="006F6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7B7" w:rsidRPr="0076604E" w:rsidRDefault="001B27B7" w:rsidP="006F6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6811" w:rsidRPr="0076604E" w:rsidRDefault="006F6811" w:rsidP="006F6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</w:tcPr>
          <w:p w:rsidR="006F6811" w:rsidRPr="0076604E" w:rsidRDefault="006F6811" w:rsidP="006F6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6BD" w:rsidRPr="0076604E" w:rsidRDefault="00E236BD" w:rsidP="00E23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04E">
              <w:rPr>
                <w:rFonts w:ascii="Times New Roman" w:hAnsi="Times New Roman"/>
                <w:sz w:val="24"/>
                <w:szCs w:val="24"/>
              </w:rPr>
              <w:t>1. Для юридического лица обязательному внесению подлежат следующие сведения: наименование, организационно-правовая форма, ОГРН, ИНН, адрес места нахождения, адрес электронной почты в сети «Интернет», в лице (фамилия, имя и отчество, должность);</w:t>
            </w:r>
          </w:p>
          <w:p w:rsidR="00E236BD" w:rsidRPr="0076604E" w:rsidRDefault="00E236BD" w:rsidP="00E23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6BD" w:rsidRPr="0076604E" w:rsidRDefault="00E236BD" w:rsidP="00E23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04E">
              <w:rPr>
                <w:rFonts w:ascii="Times New Roman" w:hAnsi="Times New Roman"/>
                <w:sz w:val="24"/>
                <w:szCs w:val="24"/>
              </w:rPr>
              <w:t>2. Для физического лица обязательному внесению подлежат следующие сведения: фамилия, имя и отчество, паспортные данные, сведения о месте жительства (о регистрации по месту жительства согласно паспорту), ИНН и (или) СНИЛС, адрес электронной почты в сети «Интернет»;</w:t>
            </w:r>
          </w:p>
          <w:p w:rsidR="00E236BD" w:rsidRPr="0076604E" w:rsidRDefault="00E236BD" w:rsidP="00E23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6811" w:rsidRPr="0076604E" w:rsidRDefault="00E236BD" w:rsidP="00E23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04E">
              <w:rPr>
                <w:rFonts w:ascii="Times New Roman" w:hAnsi="Times New Roman"/>
                <w:sz w:val="24"/>
                <w:szCs w:val="24"/>
              </w:rPr>
              <w:t>3. Для индивидуального предпринимателя обязательному внесению подлежат сведения, обязательные для стороны – физического лица, а также ОГРНИП</w:t>
            </w:r>
          </w:p>
          <w:p w:rsidR="006F6811" w:rsidRPr="0076604E" w:rsidRDefault="006F6811" w:rsidP="006F6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6811" w:rsidRPr="0076604E" w:rsidRDefault="006F6811" w:rsidP="006F6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6811" w:rsidRPr="0076604E" w:rsidRDefault="006F6811" w:rsidP="006F6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04E">
              <w:rPr>
                <w:rFonts w:ascii="Times New Roman" w:hAnsi="Times New Roman"/>
                <w:sz w:val="24"/>
                <w:szCs w:val="24"/>
              </w:rPr>
              <w:t>___________________/_________________________</w:t>
            </w:r>
          </w:p>
          <w:p w:rsidR="006F6811" w:rsidRPr="0076604E" w:rsidRDefault="006F6811" w:rsidP="006F68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604E">
              <w:rPr>
                <w:rFonts w:ascii="Times New Roman" w:hAnsi="Times New Roman"/>
                <w:sz w:val="24"/>
                <w:szCs w:val="24"/>
              </w:rPr>
              <w:t>(ФИО)</w:t>
            </w:r>
          </w:p>
          <w:p w:rsidR="006F6811" w:rsidRPr="0076604E" w:rsidRDefault="006F6811" w:rsidP="006F6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04E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6F6811" w:rsidRPr="0076604E" w:rsidRDefault="006F6811" w:rsidP="006F6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04E">
              <w:rPr>
                <w:rFonts w:ascii="Times New Roman" w:hAnsi="Times New Roman"/>
                <w:sz w:val="24"/>
                <w:szCs w:val="24"/>
              </w:rPr>
              <w:t>в лице (должность)</w:t>
            </w:r>
          </w:p>
          <w:p w:rsidR="006F6811" w:rsidRPr="0076604E" w:rsidRDefault="006F6811" w:rsidP="006F6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6811" w:rsidRPr="0076604E" w:rsidRDefault="006F6811" w:rsidP="006F6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6811" w:rsidRPr="0076604E" w:rsidRDefault="006F6811" w:rsidP="006F6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04E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76604E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76604E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 w:rsidR="00E236BD" w:rsidRPr="0076604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F6811" w:rsidRPr="0076604E" w:rsidRDefault="006F6811" w:rsidP="006F68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604E">
              <w:rPr>
                <w:rFonts w:ascii="Times New Roman" w:hAnsi="Times New Roman"/>
                <w:sz w:val="24"/>
                <w:szCs w:val="24"/>
              </w:rPr>
              <w:t>(ФИО)</w:t>
            </w:r>
          </w:p>
          <w:p w:rsidR="00E236BD" w:rsidRPr="0076604E" w:rsidRDefault="00E236BD" w:rsidP="00E23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6BD" w:rsidRPr="0076604E" w:rsidRDefault="00E236BD" w:rsidP="00E23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604E">
              <w:rPr>
                <w:rFonts w:ascii="Times New Roman" w:hAnsi="Times New Roman"/>
                <w:sz w:val="24"/>
                <w:szCs w:val="24"/>
              </w:rPr>
              <w:t>действующего</w:t>
            </w:r>
            <w:proofErr w:type="gramEnd"/>
            <w:r w:rsidRPr="0076604E">
              <w:rPr>
                <w:rFonts w:ascii="Times New Roman" w:hAnsi="Times New Roman"/>
                <w:sz w:val="24"/>
                <w:szCs w:val="24"/>
              </w:rPr>
              <w:t xml:space="preserve"> на основании ___________________</w:t>
            </w:r>
          </w:p>
          <w:p w:rsidR="00E236BD" w:rsidRPr="0076604E" w:rsidRDefault="00E236BD" w:rsidP="00E23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6BD" w:rsidRPr="0076604E" w:rsidRDefault="00E236BD" w:rsidP="00E23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6811" w:rsidRPr="0076604E" w:rsidRDefault="006F6811">
      <w:pPr>
        <w:rPr>
          <w:rFonts w:ascii="Times New Roman" w:eastAsia="Calibri" w:hAnsi="Times New Roman"/>
          <w:sz w:val="24"/>
          <w:szCs w:val="24"/>
        </w:rPr>
      </w:pPr>
    </w:p>
    <w:sectPr w:rsidR="006F6811" w:rsidRPr="0076604E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1F3" w:rsidRDefault="00C871F3" w:rsidP="001B27B7">
      <w:pPr>
        <w:spacing w:after="0" w:line="240" w:lineRule="auto"/>
      </w:pPr>
      <w:r>
        <w:separator/>
      </w:r>
    </w:p>
  </w:endnote>
  <w:endnote w:type="continuationSeparator" w:id="0">
    <w:p w:rsidR="00C871F3" w:rsidRDefault="00C871F3" w:rsidP="001B2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7B7" w:rsidRPr="001B27B7" w:rsidRDefault="001B27B7">
    <w:pPr>
      <w:pStyle w:val="a6"/>
      <w:jc w:val="center"/>
      <w:rPr>
        <w:rFonts w:ascii="Times New Roman" w:hAnsi="Times New Roman"/>
      </w:rPr>
    </w:pPr>
    <w:r w:rsidRPr="001B27B7">
      <w:rPr>
        <w:rFonts w:ascii="Times New Roman" w:hAnsi="Times New Roman"/>
      </w:rPr>
      <w:fldChar w:fldCharType="begin"/>
    </w:r>
    <w:r w:rsidRPr="001B27B7">
      <w:rPr>
        <w:rFonts w:ascii="Times New Roman" w:hAnsi="Times New Roman"/>
      </w:rPr>
      <w:instrText>PAGE   \* MERGEFORMAT</w:instrText>
    </w:r>
    <w:r w:rsidRPr="001B27B7">
      <w:rPr>
        <w:rFonts w:ascii="Times New Roman" w:hAnsi="Times New Roman"/>
      </w:rPr>
      <w:fldChar w:fldCharType="separate"/>
    </w:r>
    <w:r w:rsidR="005063F0">
      <w:rPr>
        <w:rFonts w:ascii="Times New Roman" w:hAnsi="Times New Roman"/>
        <w:noProof/>
      </w:rPr>
      <w:t>2</w:t>
    </w:r>
    <w:r w:rsidRPr="001B27B7">
      <w:rPr>
        <w:rFonts w:ascii="Times New Roman" w:hAnsi="Times New Roman"/>
      </w:rPr>
      <w:fldChar w:fldCharType="end"/>
    </w:r>
  </w:p>
  <w:p w:rsidR="001B27B7" w:rsidRDefault="001B27B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1F3" w:rsidRDefault="00C871F3" w:rsidP="001B27B7">
      <w:pPr>
        <w:spacing w:after="0" w:line="240" w:lineRule="auto"/>
      </w:pPr>
      <w:r>
        <w:separator/>
      </w:r>
    </w:p>
  </w:footnote>
  <w:footnote w:type="continuationSeparator" w:id="0">
    <w:p w:rsidR="00C871F3" w:rsidRDefault="00C871F3" w:rsidP="001B2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04E" w:rsidRPr="0076604E" w:rsidRDefault="0076604E" w:rsidP="0076604E">
    <w:pPr>
      <w:pStyle w:val="a4"/>
      <w:jc w:val="right"/>
      <w:rPr>
        <w:rFonts w:ascii="Times New Roman" w:hAnsi="Times New Roman"/>
        <w:b/>
        <w:bCs/>
        <w:sz w:val="24"/>
        <w:szCs w:val="24"/>
      </w:rPr>
    </w:pPr>
    <w:r w:rsidRPr="0076604E">
      <w:rPr>
        <w:rFonts w:ascii="Times New Roman" w:hAnsi="Times New Roman"/>
        <w:b/>
        <w:bCs/>
        <w:sz w:val="24"/>
        <w:szCs w:val="24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144"/>
    <w:rsid w:val="000865F1"/>
    <w:rsid w:val="000A24BC"/>
    <w:rsid w:val="000E357F"/>
    <w:rsid w:val="001211AD"/>
    <w:rsid w:val="00132B95"/>
    <w:rsid w:val="0018378C"/>
    <w:rsid w:val="001B27B7"/>
    <w:rsid w:val="001C1331"/>
    <w:rsid w:val="001C2225"/>
    <w:rsid w:val="00275F74"/>
    <w:rsid w:val="002A542F"/>
    <w:rsid w:val="002B23FA"/>
    <w:rsid w:val="002D6469"/>
    <w:rsid w:val="003033C0"/>
    <w:rsid w:val="0036715A"/>
    <w:rsid w:val="003A70C5"/>
    <w:rsid w:val="004342CA"/>
    <w:rsid w:val="004F50D3"/>
    <w:rsid w:val="004F552C"/>
    <w:rsid w:val="005063F0"/>
    <w:rsid w:val="005279FB"/>
    <w:rsid w:val="005339A5"/>
    <w:rsid w:val="005705DD"/>
    <w:rsid w:val="00570BD9"/>
    <w:rsid w:val="0057156C"/>
    <w:rsid w:val="00604BBB"/>
    <w:rsid w:val="0063384F"/>
    <w:rsid w:val="00694538"/>
    <w:rsid w:val="00696905"/>
    <w:rsid w:val="006D6458"/>
    <w:rsid w:val="006E3C6F"/>
    <w:rsid w:val="006E54C4"/>
    <w:rsid w:val="006F02C2"/>
    <w:rsid w:val="006F6811"/>
    <w:rsid w:val="0074738D"/>
    <w:rsid w:val="00752D45"/>
    <w:rsid w:val="007656C6"/>
    <w:rsid w:val="0076604E"/>
    <w:rsid w:val="00776788"/>
    <w:rsid w:val="00785EDF"/>
    <w:rsid w:val="007C131E"/>
    <w:rsid w:val="00800C48"/>
    <w:rsid w:val="00870320"/>
    <w:rsid w:val="00894C77"/>
    <w:rsid w:val="008C0076"/>
    <w:rsid w:val="008E1F6E"/>
    <w:rsid w:val="008E45B7"/>
    <w:rsid w:val="008E7FBC"/>
    <w:rsid w:val="00911814"/>
    <w:rsid w:val="00922334"/>
    <w:rsid w:val="00925144"/>
    <w:rsid w:val="009C59B3"/>
    <w:rsid w:val="009E5569"/>
    <w:rsid w:val="00A4422E"/>
    <w:rsid w:val="00A94244"/>
    <w:rsid w:val="00A96B63"/>
    <w:rsid w:val="00AF0D79"/>
    <w:rsid w:val="00AF340B"/>
    <w:rsid w:val="00B1554C"/>
    <w:rsid w:val="00B47089"/>
    <w:rsid w:val="00B701BB"/>
    <w:rsid w:val="00BF0D42"/>
    <w:rsid w:val="00C610E4"/>
    <w:rsid w:val="00C871F3"/>
    <w:rsid w:val="00C9274B"/>
    <w:rsid w:val="00CA0870"/>
    <w:rsid w:val="00CD59A7"/>
    <w:rsid w:val="00D06FCF"/>
    <w:rsid w:val="00D23176"/>
    <w:rsid w:val="00D52020"/>
    <w:rsid w:val="00D71AC3"/>
    <w:rsid w:val="00D87D1D"/>
    <w:rsid w:val="00DB3473"/>
    <w:rsid w:val="00E236BD"/>
    <w:rsid w:val="00E71C8C"/>
    <w:rsid w:val="00E73EAC"/>
    <w:rsid w:val="00EB17CF"/>
    <w:rsid w:val="00F734C5"/>
    <w:rsid w:val="00F9437F"/>
    <w:rsid w:val="00F9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70BD9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70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27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B27B7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1B27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1B27B7"/>
    <w:rPr>
      <w:sz w:val="22"/>
      <w:szCs w:val="22"/>
    </w:rPr>
  </w:style>
  <w:style w:type="character" w:customStyle="1" w:styleId="highlight8">
    <w:name w:val="highlight8"/>
    <w:rsid w:val="00AF0D79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70BD9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70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27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B27B7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1B27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1B27B7"/>
    <w:rPr>
      <w:sz w:val="22"/>
      <w:szCs w:val="22"/>
    </w:rPr>
  </w:style>
  <w:style w:type="character" w:customStyle="1" w:styleId="highlight8">
    <w:name w:val="highlight8"/>
    <w:rsid w:val="00AF0D79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E4827EEC1155C926470B4950C7E8B369A3DE0F046999D5A19782B9B3C62B507B125FEFDB8D24F3CmE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10\Desktop\&#1040;&#1085;&#1072;&#1089;&#1090;&#1072;&#1089;&#1080;&#1103;%20&#1040;&#1083;&#1077;&#1082;&#1089;&#1072;&#1085;&#1076;&#1088;&#1086;&#1074;&#1085;&#1072;\&#1064;&#1072;&#1073;&#1083;&#1086;&#1085;&#1099;%20&#1076;&#1086;&#1075;&#1086;&#1074;&#1086;&#1088;&#1086;&#1074;\&#1040;&#1085;&#1075;&#1077;&#1083;&#1086;&#1074;\&#1087;&#1088;&#1086;&#1077;&#1082;&#1090;%20&#1076;&#1086;&#1075;&#1086;&#1074;&#1086;&#1088;&#1072;%20&#1082;&#1091;&#1087;&#1083;&#1080;-&#1087;&#1088;&#1086;&#1076;&#1072;&#1078;&#1080;%20&#1041;&#1077;&#1083;&#1086;&#1079;&#1086;&#1088;%20&#1040;.&#1057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проект договора купли-продажи Белозор А.С.</Template>
  <TotalTime>14</TotalTime>
  <Pages>3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5920</CharactersWithSpaces>
  <SharedDoc>false</SharedDoc>
  <HLinks>
    <vt:vector size="6" baseType="variant">
      <vt:variant>
        <vt:i4>4456542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consultantplus://offline/ref=CE4827EEC1155C926470B4950C7E8B369A3DE0F046999D5A19782B9B3C62B507B125FEFDB8D24F3CmEF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PC-10</dc:creator>
  <cp:lastModifiedBy>PC-10</cp:lastModifiedBy>
  <cp:revision>3</cp:revision>
  <cp:lastPrinted>2017-11-10T12:39:00Z</cp:lastPrinted>
  <dcterms:created xsi:type="dcterms:W3CDTF">2025-11-17T14:45:00Z</dcterms:created>
  <dcterms:modified xsi:type="dcterms:W3CDTF">2025-11-28T08:51:00Z</dcterms:modified>
</cp:coreProperties>
</file>