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66331" w:rsidRPr="005904A6" w:rsidRDefault="00B66331" w:rsidP="0094237F">
      <w:pPr>
        <w:pStyle w:val="1"/>
        <w:ind w:firstLine="567"/>
        <w:jc w:val="center"/>
        <w:rPr>
          <w:b/>
          <w:sz w:val="22"/>
          <w:szCs w:val="22"/>
        </w:rPr>
      </w:pPr>
      <w:r w:rsidRPr="005904A6">
        <w:rPr>
          <w:b/>
          <w:sz w:val="22"/>
          <w:szCs w:val="22"/>
        </w:rPr>
        <w:t xml:space="preserve">ДОГОВОР </w:t>
      </w:r>
    </w:p>
    <w:p w:rsidR="00B66331" w:rsidRPr="005904A6" w:rsidRDefault="00B66331" w:rsidP="00BB4DA7">
      <w:pPr>
        <w:ind w:firstLine="567"/>
        <w:jc w:val="center"/>
        <w:rPr>
          <w:sz w:val="22"/>
          <w:szCs w:val="22"/>
        </w:rPr>
      </w:pPr>
      <w:r w:rsidRPr="005904A6">
        <w:rPr>
          <w:b/>
          <w:sz w:val="22"/>
          <w:szCs w:val="22"/>
        </w:rPr>
        <w:t xml:space="preserve">купли-продажи </w:t>
      </w:r>
      <w:r w:rsidR="0026172E" w:rsidRPr="005904A6">
        <w:rPr>
          <w:b/>
          <w:sz w:val="22"/>
          <w:szCs w:val="22"/>
        </w:rPr>
        <w:t xml:space="preserve">имущества </w:t>
      </w:r>
    </w:p>
    <w:p w:rsidR="00B66331" w:rsidRPr="005904A6" w:rsidRDefault="00B66331" w:rsidP="0094237F">
      <w:pPr>
        <w:ind w:firstLine="567"/>
        <w:rPr>
          <w:sz w:val="22"/>
          <w:szCs w:val="22"/>
        </w:rPr>
      </w:pPr>
    </w:p>
    <w:p w:rsidR="00E34E30" w:rsidRPr="005904A6" w:rsidRDefault="00E34E30" w:rsidP="0094237F">
      <w:pPr>
        <w:ind w:firstLine="567"/>
        <w:rPr>
          <w:sz w:val="22"/>
          <w:szCs w:val="22"/>
        </w:rPr>
      </w:pPr>
    </w:p>
    <w:p w:rsidR="00B66331" w:rsidRPr="0011605B" w:rsidRDefault="00075267" w:rsidP="00C62FCE">
      <w:pPr>
        <w:ind w:firstLine="567"/>
        <w:jc w:val="both"/>
        <w:rPr>
          <w:sz w:val="22"/>
          <w:szCs w:val="22"/>
        </w:rPr>
      </w:pPr>
      <w:r w:rsidRPr="001F5994">
        <w:rPr>
          <w:b/>
          <w:bCs/>
          <w:sz w:val="24"/>
          <w:szCs w:val="24"/>
        </w:rPr>
        <w:t xml:space="preserve">Безносов Данил Александрович (дата рождения: 11.03.1995, место рождения: </w:t>
      </w:r>
      <w:proofErr w:type="spellStart"/>
      <w:r w:rsidRPr="001F5994">
        <w:rPr>
          <w:b/>
          <w:bCs/>
          <w:sz w:val="24"/>
          <w:szCs w:val="24"/>
        </w:rPr>
        <w:t>г.Ижевск</w:t>
      </w:r>
      <w:proofErr w:type="spellEnd"/>
      <w:r w:rsidRPr="001F5994">
        <w:rPr>
          <w:b/>
          <w:bCs/>
          <w:sz w:val="24"/>
          <w:szCs w:val="24"/>
        </w:rPr>
        <w:t xml:space="preserve">, СНИЛС 155-938-479 18, ИНН 183207592602, регистрация по месту жительства: 426067, Удмуртская Республика, </w:t>
      </w:r>
      <w:proofErr w:type="spellStart"/>
      <w:r w:rsidRPr="001F5994">
        <w:rPr>
          <w:b/>
          <w:bCs/>
          <w:sz w:val="24"/>
          <w:szCs w:val="24"/>
        </w:rPr>
        <w:t>г.Ижевск</w:t>
      </w:r>
      <w:proofErr w:type="spellEnd"/>
      <w:r w:rsidRPr="001F5994">
        <w:rPr>
          <w:b/>
          <w:bCs/>
          <w:sz w:val="24"/>
          <w:szCs w:val="24"/>
        </w:rPr>
        <w:t xml:space="preserve">, </w:t>
      </w:r>
      <w:proofErr w:type="spellStart"/>
      <w:r w:rsidRPr="001F5994">
        <w:rPr>
          <w:b/>
          <w:bCs/>
          <w:sz w:val="24"/>
          <w:szCs w:val="24"/>
        </w:rPr>
        <w:t>ул.Труда</w:t>
      </w:r>
      <w:proofErr w:type="spellEnd"/>
      <w:r w:rsidRPr="001F5994">
        <w:rPr>
          <w:b/>
          <w:bCs/>
          <w:sz w:val="24"/>
          <w:szCs w:val="24"/>
        </w:rPr>
        <w:t xml:space="preserve"> 58, кв.24 )</w:t>
      </w:r>
      <w:r w:rsidR="00C62FCE" w:rsidRPr="00C62FCE">
        <w:rPr>
          <w:b/>
          <w:sz w:val="22"/>
          <w:szCs w:val="22"/>
        </w:rPr>
        <w:t>,</w:t>
      </w:r>
      <w:r w:rsidR="00B66331" w:rsidRPr="00C62FCE">
        <w:rPr>
          <w:b/>
          <w:sz w:val="22"/>
          <w:szCs w:val="22"/>
        </w:rPr>
        <w:t xml:space="preserve"> </w:t>
      </w:r>
      <w:r w:rsidR="00B66331" w:rsidRPr="00C62FCE">
        <w:rPr>
          <w:sz w:val="22"/>
          <w:szCs w:val="22"/>
        </w:rPr>
        <w:t>именуем</w:t>
      </w:r>
      <w:r w:rsidR="00FF0F17">
        <w:rPr>
          <w:sz w:val="22"/>
          <w:szCs w:val="22"/>
        </w:rPr>
        <w:t>ый</w:t>
      </w:r>
      <w:r w:rsidR="00B66331" w:rsidRPr="00C62FCE">
        <w:rPr>
          <w:sz w:val="22"/>
          <w:szCs w:val="22"/>
        </w:rPr>
        <w:t xml:space="preserve"> в дальнейшем </w:t>
      </w:r>
      <w:r w:rsidR="00B66331" w:rsidRPr="00C62FCE">
        <w:rPr>
          <w:b/>
          <w:sz w:val="22"/>
          <w:szCs w:val="22"/>
        </w:rPr>
        <w:t xml:space="preserve">«Продавец» </w:t>
      </w:r>
      <w:r w:rsidR="00B66331" w:rsidRPr="00C62FCE">
        <w:rPr>
          <w:sz w:val="22"/>
          <w:szCs w:val="22"/>
        </w:rPr>
        <w:t>либо</w:t>
      </w:r>
      <w:r w:rsidR="00B66331" w:rsidRPr="00C62FCE">
        <w:rPr>
          <w:b/>
          <w:sz w:val="22"/>
          <w:szCs w:val="22"/>
        </w:rPr>
        <w:t xml:space="preserve"> «Должник», </w:t>
      </w:r>
      <w:r w:rsidR="00B66331" w:rsidRPr="00C62FCE">
        <w:rPr>
          <w:sz w:val="22"/>
          <w:szCs w:val="22"/>
        </w:rPr>
        <w:t xml:space="preserve">в лице </w:t>
      </w:r>
      <w:r w:rsidR="00BB4DA7">
        <w:rPr>
          <w:sz w:val="22"/>
          <w:szCs w:val="22"/>
        </w:rPr>
        <w:t>финансового</w:t>
      </w:r>
      <w:r w:rsidR="00B66331" w:rsidRPr="00C62FCE">
        <w:rPr>
          <w:sz w:val="22"/>
          <w:szCs w:val="22"/>
        </w:rPr>
        <w:t xml:space="preserve"> управляющего</w:t>
      </w:r>
      <w:r w:rsidR="00D94AD7">
        <w:rPr>
          <w:sz w:val="22"/>
          <w:szCs w:val="22"/>
        </w:rPr>
        <w:t>_____________</w:t>
      </w:r>
      <w:r w:rsidR="00B66331" w:rsidRPr="0011605B">
        <w:rPr>
          <w:sz w:val="22"/>
          <w:szCs w:val="22"/>
        </w:rPr>
        <w:t xml:space="preserve">, действующего на </w:t>
      </w:r>
      <w:r w:rsidR="00486DEA" w:rsidRPr="00486DEA">
        <w:rPr>
          <w:sz w:val="22"/>
          <w:szCs w:val="22"/>
        </w:rPr>
        <w:t xml:space="preserve">Решения Арбитражного суда </w:t>
      </w:r>
      <w:r w:rsidR="00D94AD7">
        <w:rPr>
          <w:sz w:val="22"/>
          <w:szCs w:val="22"/>
        </w:rPr>
        <w:t>_________</w:t>
      </w:r>
      <w:r w:rsidR="00486DEA" w:rsidRPr="00486DEA">
        <w:rPr>
          <w:sz w:val="22"/>
          <w:szCs w:val="22"/>
        </w:rPr>
        <w:t xml:space="preserve"> от </w:t>
      </w:r>
      <w:r w:rsidR="00D94AD7">
        <w:rPr>
          <w:sz w:val="22"/>
          <w:szCs w:val="22"/>
        </w:rPr>
        <w:t>__________</w:t>
      </w:r>
      <w:r w:rsidR="00486DEA" w:rsidRPr="00486DEA">
        <w:rPr>
          <w:sz w:val="22"/>
          <w:szCs w:val="22"/>
        </w:rPr>
        <w:t xml:space="preserve"> по делу №</w:t>
      </w:r>
      <w:r w:rsidR="00D94AD7">
        <w:rPr>
          <w:sz w:val="22"/>
          <w:szCs w:val="22"/>
        </w:rPr>
        <w:t>__________</w:t>
      </w:r>
      <w:r w:rsidR="00C62FCE" w:rsidRPr="0011605B">
        <w:rPr>
          <w:sz w:val="22"/>
          <w:szCs w:val="22"/>
        </w:rPr>
        <w:t xml:space="preserve">, </w:t>
      </w:r>
      <w:r w:rsidR="00B66331" w:rsidRPr="0011605B">
        <w:rPr>
          <w:sz w:val="22"/>
          <w:szCs w:val="22"/>
        </w:rPr>
        <w:t>с одной стороны, и</w:t>
      </w:r>
    </w:p>
    <w:p w:rsidR="00B66331" w:rsidRPr="0011605B" w:rsidRDefault="004512FF" w:rsidP="0094237F">
      <w:pPr>
        <w:ind w:firstLine="567"/>
        <w:jc w:val="both"/>
        <w:rPr>
          <w:sz w:val="22"/>
          <w:szCs w:val="22"/>
        </w:rPr>
      </w:pPr>
      <w:r w:rsidRPr="0011605B">
        <w:rPr>
          <w:b/>
          <w:sz w:val="22"/>
          <w:szCs w:val="22"/>
        </w:rPr>
        <w:t>Гр</w:t>
      </w:r>
      <w:r w:rsidR="00BB4DA7">
        <w:rPr>
          <w:b/>
          <w:sz w:val="22"/>
          <w:szCs w:val="22"/>
        </w:rPr>
        <w:t xml:space="preserve">ажданин </w:t>
      </w:r>
      <w:r w:rsidRPr="0011605B">
        <w:rPr>
          <w:b/>
          <w:sz w:val="22"/>
          <w:szCs w:val="22"/>
        </w:rPr>
        <w:t xml:space="preserve">РФ </w:t>
      </w:r>
      <w:r w:rsidR="00BB4DA7">
        <w:rPr>
          <w:b/>
          <w:sz w:val="22"/>
          <w:szCs w:val="22"/>
        </w:rPr>
        <w:t>___________________________________________________________________</w:t>
      </w:r>
      <w:r w:rsidR="00B66331" w:rsidRPr="0011605B">
        <w:rPr>
          <w:b/>
          <w:sz w:val="22"/>
          <w:szCs w:val="22"/>
        </w:rPr>
        <w:t>,</w:t>
      </w:r>
      <w:r w:rsidR="00B66331" w:rsidRPr="0011605B">
        <w:rPr>
          <w:sz w:val="22"/>
          <w:szCs w:val="22"/>
        </w:rPr>
        <w:t xml:space="preserve"> именуем</w:t>
      </w:r>
      <w:r w:rsidRPr="0011605B">
        <w:rPr>
          <w:sz w:val="22"/>
          <w:szCs w:val="22"/>
        </w:rPr>
        <w:t>ый</w:t>
      </w:r>
      <w:r w:rsidR="00B66331" w:rsidRPr="0011605B">
        <w:rPr>
          <w:sz w:val="22"/>
          <w:szCs w:val="22"/>
        </w:rPr>
        <w:t xml:space="preserve"> в дальнейшем</w:t>
      </w:r>
      <w:r w:rsidR="00B030BF" w:rsidRPr="0011605B">
        <w:rPr>
          <w:sz w:val="22"/>
          <w:szCs w:val="22"/>
        </w:rPr>
        <w:t xml:space="preserve"> </w:t>
      </w:r>
      <w:r w:rsidR="00B030BF" w:rsidRPr="0011605B">
        <w:rPr>
          <w:b/>
          <w:sz w:val="22"/>
          <w:szCs w:val="22"/>
        </w:rPr>
        <w:t>«Покупатель»</w:t>
      </w:r>
      <w:r w:rsidR="00B030BF" w:rsidRPr="0011605B">
        <w:rPr>
          <w:sz w:val="22"/>
          <w:szCs w:val="22"/>
        </w:rPr>
        <w:t xml:space="preserve">, </w:t>
      </w:r>
      <w:r w:rsidR="00BB4DA7">
        <w:rPr>
          <w:sz w:val="22"/>
          <w:szCs w:val="22"/>
        </w:rPr>
        <w:t>п</w:t>
      </w:r>
      <w:r w:rsidRPr="0011605B">
        <w:rPr>
          <w:sz w:val="22"/>
          <w:szCs w:val="22"/>
        </w:rPr>
        <w:t xml:space="preserve">аспорт </w:t>
      </w:r>
      <w:r w:rsidR="00BB4DA7">
        <w:rPr>
          <w:sz w:val="22"/>
          <w:szCs w:val="22"/>
        </w:rPr>
        <w:t xml:space="preserve">________________ </w:t>
      </w:r>
      <w:r w:rsidRPr="0011605B">
        <w:rPr>
          <w:sz w:val="22"/>
          <w:szCs w:val="22"/>
        </w:rPr>
        <w:t xml:space="preserve"> выдан </w:t>
      </w:r>
      <w:r w:rsidR="00BB4DA7">
        <w:rPr>
          <w:sz w:val="22"/>
          <w:szCs w:val="22"/>
        </w:rPr>
        <w:t>_____________________</w:t>
      </w:r>
      <w:r w:rsidRPr="0011605B">
        <w:rPr>
          <w:sz w:val="22"/>
          <w:szCs w:val="22"/>
        </w:rPr>
        <w:t xml:space="preserve"> г. </w:t>
      </w:r>
      <w:r w:rsidR="00BB4DA7">
        <w:rPr>
          <w:sz w:val="22"/>
          <w:szCs w:val="22"/>
        </w:rPr>
        <w:t>_________________________________________________________________________</w:t>
      </w:r>
      <w:r w:rsidRPr="0011605B">
        <w:rPr>
          <w:sz w:val="22"/>
          <w:szCs w:val="22"/>
        </w:rPr>
        <w:t xml:space="preserve">, </w:t>
      </w:r>
      <w:r w:rsidR="00B030BF" w:rsidRPr="0011605B">
        <w:rPr>
          <w:sz w:val="22"/>
          <w:szCs w:val="22"/>
        </w:rPr>
        <w:t xml:space="preserve">с другой стороны, </w:t>
      </w:r>
    </w:p>
    <w:p w:rsidR="00B030BF" w:rsidRPr="00492F59" w:rsidRDefault="00B030BF" w:rsidP="0094237F">
      <w:pPr>
        <w:ind w:firstLine="567"/>
        <w:jc w:val="both"/>
        <w:rPr>
          <w:sz w:val="22"/>
          <w:szCs w:val="22"/>
        </w:rPr>
      </w:pPr>
      <w:r w:rsidRPr="0011605B">
        <w:rPr>
          <w:sz w:val="22"/>
          <w:szCs w:val="22"/>
        </w:rPr>
        <w:t>вместе именуемые</w:t>
      </w:r>
      <w:r w:rsidRPr="00492F59">
        <w:rPr>
          <w:sz w:val="22"/>
          <w:szCs w:val="22"/>
        </w:rPr>
        <w:t xml:space="preserve"> </w:t>
      </w:r>
      <w:r w:rsidRPr="00492F59">
        <w:rPr>
          <w:b/>
          <w:sz w:val="22"/>
          <w:szCs w:val="22"/>
        </w:rPr>
        <w:t>«Стороны»,</w:t>
      </w:r>
      <w:r w:rsidRPr="00492F59">
        <w:rPr>
          <w:sz w:val="22"/>
          <w:szCs w:val="22"/>
        </w:rPr>
        <w:t xml:space="preserve"> заключили настоящий договор о нижеследующем:</w:t>
      </w:r>
    </w:p>
    <w:p w:rsidR="009A32FE" w:rsidRPr="005904A6" w:rsidRDefault="009A32FE" w:rsidP="0094237F">
      <w:pPr>
        <w:ind w:firstLine="567"/>
        <w:jc w:val="both"/>
        <w:rPr>
          <w:sz w:val="22"/>
          <w:szCs w:val="22"/>
        </w:rPr>
      </w:pPr>
    </w:p>
    <w:p w:rsidR="00684ECA" w:rsidRPr="005904A6" w:rsidRDefault="00546DD0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5904A6">
        <w:rPr>
          <w:b/>
          <w:sz w:val="22"/>
          <w:szCs w:val="22"/>
        </w:rPr>
        <w:t>Предмет договора</w:t>
      </w:r>
    </w:p>
    <w:p w:rsidR="001F40B5" w:rsidRDefault="00B030BF" w:rsidP="00BB4DA7">
      <w:pPr>
        <w:numPr>
          <w:ilvl w:val="1"/>
          <w:numId w:val="1"/>
        </w:numPr>
        <w:jc w:val="both"/>
        <w:rPr>
          <w:sz w:val="22"/>
          <w:szCs w:val="22"/>
        </w:rPr>
      </w:pPr>
      <w:r w:rsidRPr="001F40B5">
        <w:rPr>
          <w:sz w:val="22"/>
          <w:szCs w:val="22"/>
        </w:rPr>
        <w:t>В соответствии с настоящим договором Продавец обязуется передать в собственность Покупателю</w:t>
      </w:r>
      <w:r w:rsidR="00945BFD" w:rsidRPr="001F40B5">
        <w:rPr>
          <w:sz w:val="22"/>
          <w:szCs w:val="22"/>
        </w:rPr>
        <w:t xml:space="preserve"> </w:t>
      </w:r>
      <w:r w:rsidR="002954E2" w:rsidRPr="001F40B5">
        <w:rPr>
          <w:sz w:val="22"/>
          <w:szCs w:val="22"/>
        </w:rPr>
        <w:t xml:space="preserve">принадлежащее </w:t>
      </w:r>
      <w:r w:rsidR="002954E2" w:rsidRPr="0011605B">
        <w:rPr>
          <w:sz w:val="22"/>
          <w:szCs w:val="22"/>
        </w:rPr>
        <w:t xml:space="preserve">ему на праве </w:t>
      </w:r>
      <w:r w:rsidR="00492F59" w:rsidRPr="0011605B">
        <w:rPr>
          <w:sz w:val="22"/>
          <w:szCs w:val="22"/>
        </w:rPr>
        <w:t>собственности</w:t>
      </w:r>
      <w:r w:rsidR="00BB4DA7">
        <w:rPr>
          <w:sz w:val="22"/>
          <w:szCs w:val="22"/>
        </w:rPr>
        <w:t>:</w:t>
      </w:r>
      <w:r w:rsidR="00492F59" w:rsidRPr="0011605B">
        <w:rPr>
          <w:sz w:val="22"/>
          <w:szCs w:val="22"/>
        </w:rPr>
        <w:t xml:space="preserve"> </w:t>
      </w:r>
      <w:r w:rsidR="00D94AD7">
        <w:rPr>
          <w:b/>
          <w:sz w:val="22"/>
          <w:szCs w:val="22"/>
        </w:rPr>
        <w:t>_______________________________</w:t>
      </w:r>
    </w:p>
    <w:p w:rsidR="00D94AD7" w:rsidRPr="0011605B" w:rsidRDefault="00D94AD7" w:rsidP="00D94AD7">
      <w:pPr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</w:t>
      </w:r>
    </w:p>
    <w:p w:rsidR="005952F3" w:rsidRPr="0011605B" w:rsidRDefault="00FA492B" w:rsidP="007C21F8">
      <w:pPr>
        <w:ind w:firstLine="360"/>
        <w:jc w:val="both"/>
        <w:rPr>
          <w:sz w:val="22"/>
          <w:szCs w:val="22"/>
        </w:rPr>
      </w:pPr>
      <w:r w:rsidRPr="0011605B">
        <w:rPr>
          <w:sz w:val="22"/>
          <w:szCs w:val="22"/>
        </w:rPr>
        <w:t>1.2. Имущество</w:t>
      </w:r>
      <w:r w:rsidR="005952F3" w:rsidRPr="0011605B">
        <w:rPr>
          <w:sz w:val="22"/>
          <w:szCs w:val="22"/>
        </w:rPr>
        <w:t>, указанн</w:t>
      </w:r>
      <w:r w:rsidRPr="0011605B">
        <w:rPr>
          <w:sz w:val="22"/>
          <w:szCs w:val="22"/>
        </w:rPr>
        <w:t xml:space="preserve">ое в п. 1.1. настоящего договора </w:t>
      </w:r>
      <w:r w:rsidR="005952F3" w:rsidRPr="0011605B">
        <w:rPr>
          <w:sz w:val="22"/>
          <w:szCs w:val="22"/>
        </w:rPr>
        <w:t>отчуждается Покупателю:</w:t>
      </w:r>
    </w:p>
    <w:p w:rsidR="005952F3" w:rsidRPr="00F144E8" w:rsidRDefault="005952F3" w:rsidP="00492F59">
      <w:pPr>
        <w:jc w:val="both"/>
        <w:rPr>
          <w:sz w:val="22"/>
          <w:szCs w:val="22"/>
        </w:rPr>
      </w:pPr>
      <w:r w:rsidRPr="0011605B">
        <w:rPr>
          <w:sz w:val="22"/>
          <w:szCs w:val="22"/>
        </w:rPr>
        <w:t>- в результате признания последнего</w:t>
      </w:r>
      <w:r w:rsidRPr="001F40B5">
        <w:rPr>
          <w:sz w:val="22"/>
          <w:szCs w:val="22"/>
        </w:rPr>
        <w:t xml:space="preserve"> победителем</w:t>
      </w:r>
      <w:r w:rsidRPr="005904A6">
        <w:rPr>
          <w:sz w:val="22"/>
          <w:szCs w:val="22"/>
        </w:rPr>
        <w:t xml:space="preserve"> торгов по продаже имущества </w:t>
      </w:r>
      <w:r w:rsidR="00075267" w:rsidRPr="001F5994">
        <w:rPr>
          <w:b/>
          <w:bCs/>
          <w:sz w:val="24"/>
          <w:szCs w:val="24"/>
        </w:rPr>
        <w:t>Безносов</w:t>
      </w:r>
      <w:r w:rsidR="00075267">
        <w:rPr>
          <w:b/>
          <w:bCs/>
          <w:sz w:val="24"/>
          <w:szCs w:val="24"/>
        </w:rPr>
        <w:t>а</w:t>
      </w:r>
      <w:r w:rsidR="00075267" w:rsidRPr="001F5994">
        <w:rPr>
          <w:b/>
          <w:bCs/>
          <w:sz w:val="24"/>
          <w:szCs w:val="24"/>
        </w:rPr>
        <w:t xml:space="preserve"> Данил</w:t>
      </w:r>
      <w:r w:rsidR="00075267">
        <w:rPr>
          <w:b/>
          <w:bCs/>
          <w:sz w:val="24"/>
          <w:szCs w:val="24"/>
        </w:rPr>
        <w:t>а</w:t>
      </w:r>
      <w:r w:rsidR="00075267" w:rsidRPr="001F5994">
        <w:rPr>
          <w:b/>
          <w:bCs/>
          <w:sz w:val="24"/>
          <w:szCs w:val="24"/>
        </w:rPr>
        <w:t xml:space="preserve"> Александрович</w:t>
      </w:r>
      <w:r w:rsidR="00075267">
        <w:rPr>
          <w:b/>
          <w:bCs/>
          <w:sz w:val="24"/>
          <w:szCs w:val="24"/>
        </w:rPr>
        <w:t>а</w:t>
      </w:r>
      <w:r w:rsidRPr="005904A6">
        <w:rPr>
          <w:sz w:val="22"/>
          <w:szCs w:val="22"/>
        </w:rPr>
        <w:t xml:space="preserve"> посредством </w:t>
      </w:r>
      <w:r w:rsidR="00BB4DA7">
        <w:rPr>
          <w:sz w:val="22"/>
          <w:szCs w:val="22"/>
        </w:rPr>
        <w:t>открытого аукциона</w:t>
      </w:r>
      <w:r w:rsidRPr="005904A6">
        <w:rPr>
          <w:sz w:val="22"/>
          <w:szCs w:val="22"/>
        </w:rPr>
        <w:t xml:space="preserve"> (Протокол </w:t>
      </w:r>
      <w:r w:rsidRPr="00492F59">
        <w:rPr>
          <w:sz w:val="22"/>
          <w:szCs w:val="22"/>
        </w:rPr>
        <w:t xml:space="preserve">результатах торгов </w:t>
      </w:r>
      <w:r w:rsidR="00BB4DA7">
        <w:rPr>
          <w:rFonts w:eastAsia="Calibri"/>
          <w:sz w:val="22"/>
          <w:szCs w:val="22"/>
          <w:lang w:eastAsia="en-US"/>
        </w:rPr>
        <w:t>_______________</w:t>
      </w:r>
      <w:r w:rsidR="00492F59">
        <w:rPr>
          <w:rFonts w:eastAsia="Calibri"/>
          <w:sz w:val="22"/>
          <w:szCs w:val="22"/>
          <w:lang w:eastAsia="en-US"/>
        </w:rPr>
        <w:t xml:space="preserve"> </w:t>
      </w:r>
      <w:r w:rsidRPr="005904A6">
        <w:rPr>
          <w:sz w:val="22"/>
          <w:szCs w:val="22"/>
        </w:rPr>
        <w:t xml:space="preserve">от </w:t>
      </w:r>
      <w:r w:rsidR="00BB4DA7">
        <w:rPr>
          <w:sz w:val="22"/>
          <w:szCs w:val="22"/>
        </w:rPr>
        <w:t>____________________</w:t>
      </w:r>
      <w:r w:rsidRPr="00F144E8">
        <w:rPr>
          <w:sz w:val="22"/>
          <w:szCs w:val="22"/>
        </w:rPr>
        <w:t>г</w:t>
      </w:r>
      <w:r w:rsidR="009640BD">
        <w:rPr>
          <w:sz w:val="22"/>
          <w:szCs w:val="22"/>
        </w:rPr>
        <w:t>ода</w:t>
      </w:r>
      <w:r w:rsidRPr="00F144E8">
        <w:rPr>
          <w:sz w:val="22"/>
          <w:szCs w:val="22"/>
        </w:rPr>
        <w:t xml:space="preserve">), проведенных </w:t>
      </w:r>
      <w:r w:rsidR="00BB4DA7">
        <w:rPr>
          <w:sz w:val="22"/>
          <w:szCs w:val="22"/>
        </w:rPr>
        <w:t>финансовым</w:t>
      </w:r>
      <w:r w:rsidRPr="00F144E8">
        <w:rPr>
          <w:sz w:val="22"/>
          <w:szCs w:val="22"/>
        </w:rPr>
        <w:t xml:space="preserve"> управляющим Должника в рамках дела о несостоятельности (банкротстве) в соответствии с требованиями ФЗ «О н</w:t>
      </w:r>
      <w:r w:rsidR="000E1E5A" w:rsidRPr="00F144E8">
        <w:rPr>
          <w:sz w:val="22"/>
          <w:szCs w:val="22"/>
        </w:rPr>
        <w:t>есостоятельности (банкротстве)».</w:t>
      </w:r>
    </w:p>
    <w:p w:rsidR="005904A6" w:rsidRPr="00F144E8" w:rsidRDefault="005904A6" w:rsidP="00492F59">
      <w:pPr>
        <w:ind w:firstLine="567"/>
        <w:jc w:val="both"/>
        <w:rPr>
          <w:sz w:val="22"/>
          <w:szCs w:val="22"/>
        </w:rPr>
      </w:pPr>
      <w:r w:rsidRPr="00F144E8">
        <w:rPr>
          <w:sz w:val="22"/>
          <w:szCs w:val="22"/>
        </w:rPr>
        <w:t xml:space="preserve">- </w:t>
      </w:r>
      <w:r w:rsidR="00FA492B">
        <w:rPr>
          <w:sz w:val="22"/>
          <w:szCs w:val="22"/>
        </w:rPr>
        <w:t>Имущество</w:t>
      </w:r>
      <w:r w:rsidRPr="00F144E8">
        <w:rPr>
          <w:sz w:val="22"/>
          <w:szCs w:val="22"/>
        </w:rPr>
        <w:t xml:space="preserve"> осмотрен</w:t>
      </w:r>
      <w:r w:rsidR="009640BD">
        <w:rPr>
          <w:sz w:val="22"/>
          <w:szCs w:val="22"/>
        </w:rPr>
        <w:t>о</w:t>
      </w:r>
      <w:r w:rsidRPr="00F144E8">
        <w:rPr>
          <w:sz w:val="22"/>
          <w:szCs w:val="22"/>
        </w:rPr>
        <w:t xml:space="preserve"> Покупателем до проведения торгов, претензий к качеству </w:t>
      </w:r>
      <w:r w:rsidR="00FA492B">
        <w:rPr>
          <w:sz w:val="22"/>
          <w:szCs w:val="22"/>
        </w:rPr>
        <w:t>имуществ</w:t>
      </w:r>
      <w:r w:rsidRPr="00F144E8">
        <w:rPr>
          <w:sz w:val="22"/>
          <w:szCs w:val="22"/>
        </w:rPr>
        <w:t>а Покупатель не имеет.</w:t>
      </w:r>
    </w:p>
    <w:p w:rsidR="005904A6" w:rsidRPr="005904A6" w:rsidRDefault="005904A6" w:rsidP="00492F59">
      <w:pPr>
        <w:ind w:firstLine="567"/>
        <w:jc w:val="both"/>
        <w:rPr>
          <w:sz w:val="22"/>
          <w:szCs w:val="22"/>
        </w:rPr>
      </w:pPr>
      <w:r w:rsidRPr="00F144E8">
        <w:rPr>
          <w:sz w:val="22"/>
          <w:szCs w:val="22"/>
        </w:rPr>
        <w:t xml:space="preserve">1.3. Продавец гарантирует, что на момент заключения настоящего договора </w:t>
      </w:r>
      <w:r w:rsidR="00FA492B">
        <w:rPr>
          <w:sz w:val="22"/>
          <w:szCs w:val="22"/>
        </w:rPr>
        <w:t>имущество</w:t>
      </w:r>
      <w:r w:rsidRPr="00F144E8">
        <w:rPr>
          <w:sz w:val="22"/>
          <w:szCs w:val="22"/>
        </w:rPr>
        <w:t xml:space="preserve"> принадлежит ему на праве </w:t>
      </w:r>
      <w:r w:rsidR="00304299">
        <w:rPr>
          <w:sz w:val="22"/>
          <w:szCs w:val="22"/>
        </w:rPr>
        <w:t>собственности</w:t>
      </w:r>
      <w:r w:rsidRPr="00F144E8">
        <w:rPr>
          <w:sz w:val="22"/>
          <w:szCs w:val="22"/>
        </w:rPr>
        <w:t>, не заложен</w:t>
      </w:r>
      <w:r w:rsidR="009640BD">
        <w:rPr>
          <w:sz w:val="22"/>
          <w:szCs w:val="22"/>
        </w:rPr>
        <w:t>о</w:t>
      </w:r>
      <w:r w:rsidRPr="00F144E8">
        <w:rPr>
          <w:sz w:val="22"/>
          <w:szCs w:val="22"/>
        </w:rPr>
        <w:t xml:space="preserve">, в споре, под арестом или под запрещением не состоит, на дату заключения настоящего договора не имеется </w:t>
      </w:r>
      <w:r w:rsidRPr="00F144E8">
        <w:rPr>
          <w:bCs/>
          <w:color w:val="000000"/>
          <w:sz w:val="22"/>
          <w:szCs w:val="22"/>
        </w:rPr>
        <w:t xml:space="preserve">правопритязаний и заявленных в судебном порядке прав требования в отношении </w:t>
      </w:r>
      <w:r w:rsidR="00FA492B">
        <w:rPr>
          <w:bCs/>
          <w:color w:val="000000"/>
          <w:sz w:val="22"/>
          <w:szCs w:val="22"/>
        </w:rPr>
        <w:t>имуществ</w:t>
      </w:r>
      <w:r w:rsidR="009640BD">
        <w:rPr>
          <w:bCs/>
          <w:color w:val="000000"/>
          <w:sz w:val="22"/>
          <w:szCs w:val="22"/>
        </w:rPr>
        <w:t>а</w:t>
      </w:r>
      <w:r w:rsidRPr="00F144E8">
        <w:rPr>
          <w:bCs/>
          <w:color w:val="000000"/>
          <w:sz w:val="22"/>
          <w:szCs w:val="22"/>
        </w:rPr>
        <w:t xml:space="preserve"> или иных требований, которые ставили бы под сомнение правомерность отчуждения </w:t>
      </w:r>
      <w:r w:rsidR="00FA492B">
        <w:rPr>
          <w:bCs/>
          <w:color w:val="000000"/>
          <w:sz w:val="22"/>
          <w:szCs w:val="22"/>
        </w:rPr>
        <w:t>имуществ</w:t>
      </w:r>
      <w:r w:rsidR="009640BD">
        <w:rPr>
          <w:bCs/>
          <w:color w:val="000000"/>
          <w:sz w:val="22"/>
          <w:szCs w:val="22"/>
        </w:rPr>
        <w:t>а</w:t>
      </w:r>
      <w:r w:rsidRPr="00F144E8">
        <w:rPr>
          <w:bCs/>
          <w:color w:val="000000"/>
          <w:sz w:val="22"/>
          <w:szCs w:val="22"/>
        </w:rPr>
        <w:t xml:space="preserve"> Продавцом</w:t>
      </w:r>
      <w:r w:rsidRPr="005904A6">
        <w:rPr>
          <w:bCs/>
          <w:color w:val="000000"/>
          <w:sz w:val="22"/>
          <w:szCs w:val="22"/>
        </w:rPr>
        <w:t xml:space="preserve"> Покупателю в соответствии с настоящим договором.</w:t>
      </w:r>
    </w:p>
    <w:p w:rsidR="005904A6" w:rsidRPr="005904A6" w:rsidRDefault="005904A6" w:rsidP="00F144E8">
      <w:pPr>
        <w:ind w:firstLine="567"/>
        <w:jc w:val="both"/>
        <w:rPr>
          <w:sz w:val="22"/>
          <w:szCs w:val="22"/>
        </w:rPr>
      </w:pPr>
      <w:r w:rsidRPr="005904A6">
        <w:rPr>
          <w:sz w:val="22"/>
          <w:szCs w:val="22"/>
        </w:rPr>
        <w:t>1.4.  Подписанием настоящего договора Покупатель подтверждает, что с с</w:t>
      </w:r>
      <w:r w:rsidR="008F2068">
        <w:rPr>
          <w:sz w:val="22"/>
          <w:szCs w:val="22"/>
        </w:rPr>
        <w:t xml:space="preserve">остоянием </w:t>
      </w:r>
      <w:r w:rsidR="00FA492B">
        <w:rPr>
          <w:sz w:val="22"/>
          <w:szCs w:val="22"/>
        </w:rPr>
        <w:t>имуществ</w:t>
      </w:r>
      <w:r w:rsidR="008F2068">
        <w:rPr>
          <w:sz w:val="22"/>
          <w:szCs w:val="22"/>
        </w:rPr>
        <w:t xml:space="preserve">а, указанного в </w:t>
      </w:r>
      <w:r w:rsidR="00FA492B">
        <w:rPr>
          <w:sz w:val="22"/>
          <w:szCs w:val="22"/>
        </w:rPr>
        <w:t>п. 1.1. настоящего договора</w:t>
      </w:r>
      <w:r w:rsidR="00866390">
        <w:rPr>
          <w:sz w:val="22"/>
          <w:szCs w:val="22"/>
        </w:rPr>
        <w:t xml:space="preserve"> </w:t>
      </w:r>
      <w:r w:rsidRPr="005904A6">
        <w:rPr>
          <w:sz w:val="22"/>
          <w:szCs w:val="22"/>
        </w:rPr>
        <w:t xml:space="preserve">ознакомлен, претензий к техническому состоянию, качеству и комплектации </w:t>
      </w:r>
      <w:r w:rsidR="00FA492B">
        <w:rPr>
          <w:sz w:val="22"/>
          <w:szCs w:val="22"/>
        </w:rPr>
        <w:t>имуществ</w:t>
      </w:r>
      <w:r w:rsidRPr="005904A6">
        <w:rPr>
          <w:sz w:val="22"/>
          <w:szCs w:val="22"/>
        </w:rPr>
        <w:t>а у Покупателя не имеется.</w:t>
      </w:r>
    </w:p>
    <w:p w:rsidR="00EF1700" w:rsidRDefault="005904A6" w:rsidP="00EF1700">
      <w:pPr>
        <w:jc w:val="both"/>
        <w:rPr>
          <w:sz w:val="22"/>
          <w:szCs w:val="22"/>
        </w:rPr>
      </w:pPr>
      <w:r w:rsidRPr="005904A6">
        <w:rPr>
          <w:sz w:val="22"/>
          <w:szCs w:val="22"/>
        </w:rPr>
        <w:tab/>
      </w:r>
    </w:p>
    <w:p w:rsidR="005904A6" w:rsidRPr="005904A6" w:rsidRDefault="005904A6" w:rsidP="00EF1700">
      <w:pPr>
        <w:jc w:val="center"/>
        <w:rPr>
          <w:b/>
          <w:sz w:val="22"/>
          <w:szCs w:val="22"/>
        </w:rPr>
      </w:pPr>
      <w:r w:rsidRPr="005904A6">
        <w:rPr>
          <w:b/>
          <w:sz w:val="22"/>
          <w:szCs w:val="22"/>
        </w:rPr>
        <w:t xml:space="preserve">2. Переход права собственности и риска случайной гибели </w:t>
      </w:r>
      <w:r w:rsidR="00FA492B">
        <w:rPr>
          <w:b/>
          <w:sz w:val="22"/>
          <w:szCs w:val="22"/>
        </w:rPr>
        <w:t>имуществ</w:t>
      </w:r>
      <w:r w:rsidRPr="005904A6">
        <w:rPr>
          <w:b/>
          <w:sz w:val="22"/>
          <w:szCs w:val="22"/>
        </w:rPr>
        <w:t>а.</w:t>
      </w:r>
    </w:p>
    <w:p w:rsidR="00304299" w:rsidRDefault="003C3CDE" w:rsidP="00EC3ACD">
      <w:pPr>
        <w:tabs>
          <w:tab w:val="num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5904A6" w:rsidRPr="005904A6">
        <w:rPr>
          <w:sz w:val="22"/>
          <w:szCs w:val="22"/>
        </w:rPr>
        <w:t xml:space="preserve">2.1. </w:t>
      </w:r>
      <w:r w:rsidR="00EC3ACD" w:rsidRPr="000C01BF">
        <w:rPr>
          <w:sz w:val="22"/>
          <w:szCs w:val="22"/>
        </w:rPr>
        <w:t>Право собственности на указанное в п. 1.1 настоящего договора имущество возникает у Покупателя с момента</w:t>
      </w:r>
      <w:r w:rsidR="00304299">
        <w:rPr>
          <w:sz w:val="22"/>
          <w:szCs w:val="22"/>
        </w:rPr>
        <w:t xml:space="preserve"> проведения полной оплаты за имуществ</w:t>
      </w:r>
      <w:r w:rsidR="00190F54">
        <w:rPr>
          <w:sz w:val="22"/>
          <w:szCs w:val="22"/>
        </w:rPr>
        <w:t>о</w:t>
      </w:r>
      <w:r w:rsidR="00304299">
        <w:rPr>
          <w:sz w:val="22"/>
          <w:szCs w:val="22"/>
        </w:rPr>
        <w:t>.</w:t>
      </w:r>
    </w:p>
    <w:p w:rsidR="00EC3ACD" w:rsidRDefault="003C3CDE" w:rsidP="00EC3ACD">
      <w:pPr>
        <w:tabs>
          <w:tab w:val="num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EC3ACD">
        <w:rPr>
          <w:sz w:val="22"/>
          <w:szCs w:val="22"/>
        </w:rPr>
        <w:t xml:space="preserve">2.2. </w:t>
      </w:r>
      <w:r w:rsidR="00EC3ACD" w:rsidRPr="00FA6210">
        <w:rPr>
          <w:sz w:val="22"/>
          <w:szCs w:val="22"/>
        </w:rPr>
        <w:t xml:space="preserve">Передача всего продаваемого по договору имущества Продавцом и принятие его Покупателем осуществляется по подписываемому сторонами </w:t>
      </w:r>
      <w:r w:rsidR="00304299">
        <w:rPr>
          <w:sz w:val="22"/>
          <w:szCs w:val="22"/>
        </w:rPr>
        <w:t>Акту приема-передачи.</w:t>
      </w:r>
      <w:r w:rsidR="00EC3ACD" w:rsidRPr="00FA6210">
        <w:rPr>
          <w:sz w:val="22"/>
          <w:szCs w:val="22"/>
        </w:rPr>
        <w:t xml:space="preserve"> Обязательство Продавца передать имущество Покупателю считается исполненным после подписания сторонами акта</w:t>
      </w:r>
      <w:r w:rsidR="00304299">
        <w:rPr>
          <w:sz w:val="22"/>
          <w:szCs w:val="22"/>
        </w:rPr>
        <w:t xml:space="preserve"> приема-передачи</w:t>
      </w:r>
      <w:r w:rsidR="00EC3ACD" w:rsidRPr="00FA6210">
        <w:rPr>
          <w:sz w:val="22"/>
          <w:szCs w:val="22"/>
        </w:rPr>
        <w:t>.</w:t>
      </w:r>
    </w:p>
    <w:p w:rsidR="00EC3ACD" w:rsidRPr="00FA6210" w:rsidRDefault="003C3CDE" w:rsidP="00EC3ACD">
      <w:pPr>
        <w:tabs>
          <w:tab w:val="num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EC3ACD">
        <w:rPr>
          <w:sz w:val="22"/>
          <w:szCs w:val="22"/>
        </w:rPr>
        <w:t xml:space="preserve">2.3. </w:t>
      </w:r>
      <w:r w:rsidR="00EC3ACD" w:rsidRPr="00FA6210">
        <w:rPr>
          <w:sz w:val="22"/>
          <w:szCs w:val="22"/>
        </w:rPr>
        <w:t>Риск случайной утраты или повреждения продаваемого имущества переходит к Покупателю с момента фактической передачи указанного имущества Покупателю и подписания сторонами акта</w:t>
      </w:r>
      <w:r w:rsidR="00304299">
        <w:rPr>
          <w:sz w:val="22"/>
          <w:szCs w:val="22"/>
        </w:rPr>
        <w:t xml:space="preserve"> приема-передачи</w:t>
      </w:r>
      <w:r w:rsidR="00EC3ACD" w:rsidRPr="00FA6210">
        <w:rPr>
          <w:sz w:val="22"/>
          <w:szCs w:val="22"/>
        </w:rPr>
        <w:t>.</w:t>
      </w:r>
    </w:p>
    <w:p w:rsidR="005904A6" w:rsidRPr="005904A6" w:rsidRDefault="005904A6" w:rsidP="00F144E8">
      <w:pPr>
        <w:rPr>
          <w:sz w:val="22"/>
          <w:szCs w:val="22"/>
        </w:rPr>
      </w:pPr>
    </w:p>
    <w:p w:rsidR="00FA6210" w:rsidRPr="009D6D1B" w:rsidRDefault="00FA6210" w:rsidP="00FA6210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9D6D1B">
        <w:rPr>
          <w:b/>
          <w:sz w:val="22"/>
          <w:szCs w:val="22"/>
        </w:rPr>
        <w:t>Права и обязанности сторон.</w:t>
      </w:r>
    </w:p>
    <w:p w:rsidR="00FA6210" w:rsidRPr="009D6D1B" w:rsidRDefault="00FA6210" w:rsidP="00FA6210">
      <w:pPr>
        <w:numPr>
          <w:ilvl w:val="1"/>
          <w:numId w:val="15"/>
        </w:numPr>
        <w:jc w:val="both"/>
        <w:rPr>
          <w:sz w:val="22"/>
          <w:szCs w:val="22"/>
        </w:rPr>
      </w:pPr>
      <w:r w:rsidRPr="009D6D1B">
        <w:rPr>
          <w:sz w:val="22"/>
          <w:szCs w:val="22"/>
        </w:rPr>
        <w:t>Продавец обязуется:</w:t>
      </w:r>
    </w:p>
    <w:p w:rsidR="00FA6210" w:rsidRPr="009D6D1B" w:rsidRDefault="00FA6210" w:rsidP="00FA6210">
      <w:pPr>
        <w:numPr>
          <w:ilvl w:val="0"/>
          <w:numId w:val="13"/>
        </w:numPr>
        <w:tabs>
          <w:tab w:val="clear" w:pos="720"/>
          <w:tab w:val="num" w:pos="360"/>
          <w:tab w:val="num" w:pos="540"/>
        </w:tabs>
        <w:ind w:left="0" w:firstLine="0"/>
        <w:jc w:val="both"/>
        <w:rPr>
          <w:sz w:val="22"/>
          <w:szCs w:val="22"/>
        </w:rPr>
      </w:pPr>
      <w:r w:rsidRPr="009D6D1B">
        <w:rPr>
          <w:sz w:val="22"/>
          <w:szCs w:val="22"/>
        </w:rPr>
        <w:t>Передать Покупателю указанное в пункте 1.1. договора имущество в том состоянии, в котором оно есть на день подписания договора.</w:t>
      </w:r>
    </w:p>
    <w:p w:rsidR="00FA6210" w:rsidRPr="009D6D1B" w:rsidRDefault="00FA6210" w:rsidP="00FA6210">
      <w:pPr>
        <w:numPr>
          <w:ilvl w:val="1"/>
          <w:numId w:val="15"/>
        </w:numPr>
        <w:jc w:val="both"/>
        <w:rPr>
          <w:sz w:val="22"/>
          <w:szCs w:val="22"/>
        </w:rPr>
      </w:pPr>
      <w:r w:rsidRPr="009D6D1B">
        <w:rPr>
          <w:sz w:val="22"/>
          <w:szCs w:val="22"/>
        </w:rPr>
        <w:t>Покупатель обязуется:</w:t>
      </w:r>
    </w:p>
    <w:p w:rsidR="00FA6210" w:rsidRPr="009D6D1B" w:rsidRDefault="00FA6210" w:rsidP="00FA6210">
      <w:pPr>
        <w:numPr>
          <w:ilvl w:val="0"/>
          <w:numId w:val="14"/>
        </w:numPr>
        <w:tabs>
          <w:tab w:val="clear" w:pos="784"/>
          <w:tab w:val="num" w:pos="360"/>
          <w:tab w:val="num" w:pos="540"/>
        </w:tabs>
        <w:ind w:left="0" w:firstLine="0"/>
        <w:jc w:val="both"/>
        <w:rPr>
          <w:sz w:val="22"/>
          <w:szCs w:val="22"/>
        </w:rPr>
      </w:pPr>
      <w:r w:rsidRPr="009D6D1B">
        <w:rPr>
          <w:sz w:val="22"/>
          <w:szCs w:val="22"/>
        </w:rPr>
        <w:t>Принять от Продавца указанное в пункте 1.1. настоящего договора имущество по подписываемому сторонами акту</w:t>
      </w:r>
      <w:r w:rsidR="003F155E">
        <w:rPr>
          <w:sz w:val="22"/>
          <w:szCs w:val="22"/>
        </w:rPr>
        <w:t xml:space="preserve"> приема-передачи</w:t>
      </w:r>
      <w:r w:rsidRPr="009D6D1B">
        <w:rPr>
          <w:sz w:val="22"/>
          <w:szCs w:val="22"/>
        </w:rPr>
        <w:t>.</w:t>
      </w:r>
    </w:p>
    <w:p w:rsidR="00FA6210" w:rsidRPr="009D6D1B" w:rsidRDefault="00FA6210" w:rsidP="00FA6210">
      <w:pPr>
        <w:numPr>
          <w:ilvl w:val="0"/>
          <w:numId w:val="14"/>
        </w:numPr>
        <w:tabs>
          <w:tab w:val="clear" w:pos="784"/>
          <w:tab w:val="num" w:pos="360"/>
          <w:tab w:val="num" w:pos="540"/>
        </w:tabs>
        <w:ind w:left="0" w:firstLine="0"/>
        <w:jc w:val="both"/>
        <w:rPr>
          <w:sz w:val="22"/>
          <w:szCs w:val="22"/>
        </w:rPr>
      </w:pPr>
      <w:r w:rsidRPr="009D6D1B">
        <w:rPr>
          <w:sz w:val="22"/>
          <w:szCs w:val="22"/>
        </w:rPr>
        <w:t>Произвести расчеты за приобретенное имущество в полном объеме, а именно уплатить предусмотренную настоящим договором денежную сумму.</w:t>
      </w:r>
    </w:p>
    <w:p w:rsidR="00FA6210" w:rsidRPr="00FA6210" w:rsidRDefault="00FA6210" w:rsidP="00FA6210">
      <w:pPr>
        <w:numPr>
          <w:ilvl w:val="0"/>
          <w:numId w:val="14"/>
        </w:numPr>
        <w:tabs>
          <w:tab w:val="clear" w:pos="784"/>
          <w:tab w:val="num" w:pos="360"/>
          <w:tab w:val="num" w:pos="540"/>
        </w:tabs>
        <w:ind w:left="0" w:firstLine="0"/>
        <w:jc w:val="both"/>
        <w:rPr>
          <w:sz w:val="22"/>
          <w:szCs w:val="22"/>
        </w:rPr>
      </w:pPr>
      <w:r w:rsidRPr="009D6D1B">
        <w:rPr>
          <w:sz w:val="22"/>
          <w:szCs w:val="22"/>
        </w:rPr>
        <w:t xml:space="preserve">С момента подписания акта приема-передачи имущества использовать по назначению, нести расходы и за свой счет осуществлять эксплуатацию и ремонт приобретаемого </w:t>
      </w:r>
      <w:r w:rsidRPr="00FA6210">
        <w:rPr>
          <w:sz w:val="22"/>
          <w:szCs w:val="22"/>
        </w:rPr>
        <w:t>имущества.</w:t>
      </w:r>
    </w:p>
    <w:p w:rsidR="00FA6210" w:rsidRPr="00FA6210" w:rsidRDefault="00FA6210" w:rsidP="00FA6210">
      <w:pPr>
        <w:pStyle w:val="a4"/>
        <w:tabs>
          <w:tab w:val="num" w:pos="540"/>
        </w:tabs>
        <w:jc w:val="both"/>
        <w:rPr>
          <w:sz w:val="22"/>
          <w:szCs w:val="22"/>
        </w:rPr>
      </w:pPr>
    </w:p>
    <w:p w:rsidR="00546DD0" w:rsidRPr="00F144E8" w:rsidRDefault="00546DD0" w:rsidP="00F144E8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F144E8">
        <w:rPr>
          <w:b/>
          <w:sz w:val="22"/>
          <w:szCs w:val="22"/>
        </w:rPr>
        <w:t>4. Цена договора и расчеты сторон</w:t>
      </w:r>
    </w:p>
    <w:p w:rsidR="00E66301" w:rsidRPr="00ED4682" w:rsidRDefault="00E66301" w:rsidP="00D45F38">
      <w:pPr>
        <w:ind w:firstLine="540"/>
        <w:jc w:val="both"/>
        <w:rPr>
          <w:b/>
          <w:spacing w:val="-1"/>
          <w:sz w:val="22"/>
          <w:szCs w:val="22"/>
        </w:rPr>
      </w:pPr>
      <w:r w:rsidRPr="00F144E8">
        <w:rPr>
          <w:sz w:val="22"/>
          <w:szCs w:val="22"/>
        </w:rPr>
        <w:lastRenderedPageBreak/>
        <w:t xml:space="preserve">4.1. </w:t>
      </w:r>
      <w:r w:rsidRPr="00F144E8">
        <w:rPr>
          <w:spacing w:val="4"/>
          <w:sz w:val="22"/>
          <w:szCs w:val="22"/>
        </w:rPr>
        <w:t xml:space="preserve">В соответствии с Протоколом о результатах торгов по продаже имущества </w:t>
      </w:r>
      <w:r w:rsidR="00FF0F17" w:rsidRPr="00FF0F17">
        <w:rPr>
          <w:noProof/>
        </w:rPr>
        <w:t>Мокроусов</w:t>
      </w:r>
      <w:r w:rsidR="00FF0F17">
        <w:rPr>
          <w:noProof/>
        </w:rPr>
        <w:t>а</w:t>
      </w:r>
      <w:r w:rsidR="00FF0F17" w:rsidRPr="00FF0F17">
        <w:rPr>
          <w:noProof/>
        </w:rPr>
        <w:t xml:space="preserve"> Юри</w:t>
      </w:r>
      <w:r w:rsidR="00FF0F17">
        <w:rPr>
          <w:noProof/>
        </w:rPr>
        <w:t>я</w:t>
      </w:r>
      <w:r w:rsidR="00FF0F17" w:rsidRPr="00FF0F17">
        <w:rPr>
          <w:noProof/>
        </w:rPr>
        <w:t xml:space="preserve"> Станиславович</w:t>
      </w:r>
      <w:r w:rsidR="00FF0F17">
        <w:rPr>
          <w:noProof/>
        </w:rPr>
        <w:t>а</w:t>
      </w:r>
      <w:r w:rsidRPr="0062117E">
        <w:rPr>
          <w:spacing w:val="-1"/>
          <w:sz w:val="22"/>
          <w:szCs w:val="22"/>
        </w:rPr>
        <w:t xml:space="preserve"> посредством </w:t>
      </w:r>
      <w:r w:rsidR="00BB4DA7">
        <w:rPr>
          <w:spacing w:val="-1"/>
          <w:sz w:val="22"/>
          <w:szCs w:val="22"/>
        </w:rPr>
        <w:t>открытого аукциона</w:t>
      </w:r>
      <w:r w:rsidRPr="0062117E">
        <w:rPr>
          <w:spacing w:val="-1"/>
          <w:sz w:val="22"/>
          <w:szCs w:val="22"/>
        </w:rPr>
        <w:t xml:space="preserve"> </w:t>
      </w:r>
      <w:r w:rsidR="00BB4DA7">
        <w:rPr>
          <w:spacing w:val="-1"/>
          <w:sz w:val="22"/>
          <w:szCs w:val="22"/>
        </w:rPr>
        <w:t>__________</w:t>
      </w:r>
      <w:r w:rsidR="0062117E">
        <w:rPr>
          <w:rFonts w:eastAsia="Calibri"/>
          <w:sz w:val="22"/>
          <w:szCs w:val="22"/>
          <w:lang w:eastAsia="en-US"/>
        </w:rPr>
        <w:t xml:space="preserve"> от </w:t>
      </w:r>
      <w:r w:rsidR="00BB4DA7">
        <w:rPr>
          <w:rFonts w:eastAsia="Calibri"/>
          <w:sz w:val="22"/>
          <w:szCs w:val="22"/>
          <w:lang w:eastAsia="en-US"/>
        </w:rPr>
        <w:t>________________</w:t>
      </w:r>
      <w:r w:rsidRPr="0062117E">
        <w:rPr>
          <w:spacing w:val="-1"/>
          <w:sz w:val="22"/>
          <w:szCs w:val="22"/>
        </w:rPr>
        <w:t xml:space="preserve"> стоимость (цена) отчуждаемого </w:t>
      </w:r>
      <w:r w:rsidR="00FA492B" w:rsidRPr="0062117E">
        <w:rPr>
          <w:spacing w:val="-1"/>
          <w:sz w:val="22"/>
          <w:szCs w:val="22"/>
        </w:rPr>
        <w:t>имуществ</w:t>
      </w:r>
      <w:r w:rsidR="00FE1854" w:rsidRPr="0062117E">
        <w:rPr>
          <w:spacing w:val="-1"/>
          <w:sz w:val="22"/>
          <w:szCs w:val="22"/>
        </w:rPr>
        <w:t>а</w:t>
      </w:r>
      <w:r w:rsidRPr="0062117E">
        <w:rPr>
          <w:spacing w:val="-1"/>
          <w:sz w:val="22"/>
          <w:szCs w:val="22"/>
        </w:rPr>
        <w:t xml:space="preserve"> </w:t>
      </w:r>
      <w:r w:rsidRPr="0062117E">
        <w:rPr>
          <w:bCs/>
          <w:spacing w:val="-1"/>
          <w:sz w:val="22"/>
          <w:szCs w:val="22"/>
        </w:rPr>
        <w:t>составляет</w:t>
      </w:r>
      <w:r w:rsidR="00D240D3">
        <w:rPr>
          <w:bCs/>
          <w:spacing w:val="-1"/>
          <w:sz w:val="22"/>
          <w:szCs w:val="22"/>
        </w:rPr>
        <w:t xml:space="preserve"> </w:t>
      </w:r>
      <w:r w:rsidR="00BB4DA7">
        <w:rPr>
          <w:b/>
          <w:bCs/>
          <w:spacing w:val="-1"/>
          <w:sz w:val="22"/>
          <w:szCs w:val="22"/>
        </w:rPr>
        <w:t>____________________________________________________</w:t>
      </w:r>
      <w:r w:rsidR="00E65B6D">
        <w:rPr>
          <w:b/>
          <w:sz w:val="22"/>
          <w:szCs w:val="22"/>
        </w:rPr>
        <w:t>.</w:t>
      </w:r>
    </w:p>
    <w:p w:rsidR="00546DD0" w:rsidRPr="00F144E8" w:rsidRDefault="00546DD0" w:rsidP="0062117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117E">
        <w:rPr>
          <w:sz w:val="22"/>
          <w:szCs w:val="22"/>
        </w:rPr>
        <w:t xml:space="preserve">4.2.  Оплата за </w:t>
      </w:r>
      <w:r w:rsidR="00FA492B" w:rsidRPr="0062117E">
        <w:rPr>
          <w:sz w:val="22"/>
          <w:szCs w:val="22"/>
        </w:rPr>
        <w:t>имущество</w:t>
      </w:r>
      <w:r w:rsidRPr="00F144E8">
        <w:rPr>
          <w:sz w:val="22"/>
          <w:szCs w:val="22"/>
        </w:rPr>
        <w:t xml:space="preserve"> в размере, установленном в п</w:t>
      </w:r>
      <w:r w:rsidR="00DB7BAE">
        <w:rPr>
          <w:sz w:val="22"/>
          <w:szCs w:val="22"/>
        </w:rPr>
        <w:t>ункте</w:t>
      </w:r>
      <w:r w:rsidRPr="00F144E8">
        <w:rPr>
          <w:sz w:val="22"/>
          <w:szCs w:val="22"/>
        </w:rPr>
        <w:t xml:space="preserve"> 4.1. настоящего договора </w:t>
      </w:r>
      <w:r w:rsidR="00E66301" w:rsidRPr="00F144E8">
        <w:rPr>
          <w:sz w:val="22"/>
          <w:szCs w:val="22"/>
        </w:rPr>
        <w:t>производится</w:t>
      </w:r>
      <w:r w:rsidRPr="00F144E8">
        <w:rPr>
          <w:sz w:val="22"/>
          <w:szCs w:val="22"/>
        </w:rPr>
        <w:t xml:space="preserve"> Покупателем в течение </w:t>
      </w:r>
      <w:r w:rsidR="00E66301" w:rsidRPr="00F144E8">
        <w:rPr>
          <w:sz w:val="22"/>
          <w:szCs w:val="22"/>
        </w:rPr>
        <w:t>30</w:t>
      </w:r>
      <w:r w:rsidR="00AC1C31" w:rsidRPr="00F144E8">
        <w:rPr>
          <w:sz w:val="22"/>
          <w:szCs w:val="22"/>
        </w:rPr>
        <w:t xml:space="preserve"> (</w:t>
      </w:r>
      <w:r w:rsidR="00E66301" w:rsidRPr="00F144E8">
        <w:rPr>
          <w:sz w:val="22"/>
          <w:szCs w:val="22"/>
        </w:rPr>
        <w:t>Тридцати</w:t>
      </w:r>
      <w:r w:rsidRPr="00F144E8">
        <w:rPr>
          <w:sz w:val="22"/>
          <w:szCs w:val="22"/>
        </w:rPr>
        <w:t xml:space="preserve">) дней с момента </w:t>
      </w:r>
      <w:r w:rsidR="00E66301" w:rsidRPr="00F144E8">
        <w:rPr>
          <w:sz w:val="22"/>
          <w:szCs w:val="22"/>
        </w:rPr>
        <w:t>подписания сторонами настоящего договора</w:t>
      </w:r>
      <w:r w:rsidRPr="00F144E8">
        <w:rPr>
          <w:sz w:val="22"/>
          <w:szCs w:val="22"/>
        </w:rPr>
        <w:t>.</w:t>
      </w:r>
    </w:p>
    <w:p w:rsidR="00546DD0" w:rsidRPr="00F144E8" w:rsidRDefault="00546DD0" w:rsidP="00F144E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144E8">
        <w:rPr>
          <w:sz w:val="22"/>
          <w:szCs w:val="22"/>
        </w:rPr>
        <w:t xml:space="preserve">4.3.  Оплата </w:t>
      </w:r>
      <w:r w:rsidR="00FA492B">
        <w:rPr>
          <w:sz w:val="22"/>
          <w:szCs w:val="22"/>
        </w:rPr>
        <w:t>имуществ</w:t>
      </w:r>
      <w:r w:rsidRPr="00F144E8">
        <w:rPr>
          <w:sz w:val="22"/>
          <w:szCs w:val="22"/>
        </w:rPr>
        <w:t>а осуществляется Покупателем путем перечисления денежных средств на расчетный счет Продавца</w:t>
      </w:r>
      <w:r w:rsidR="00E66301" w:rsidRPr="00F144E8">
        <w:rPr>
          <w:sz w:val="22"/>
          <w:szCs w:val="22"/>
        </w:rPr>
        <w:t>, указанный в настоящем договоре</w:t>
      </w:r>
      <w:r w:rsidRPr="00F144E8">
        <w:rPr>
          <w:sz w:val="22"/>
          <w:szCs w:val="22"/>
        </w:rPr>
        <w:t>.</w:t>
      </w:r>
    </w:p>
    <w:p w:rsidR="005904A6" w:rsidRPr="005904A6" w:rsidRDefault="005904A6" w:rsidP="00F144E8">
      <w:pPr>
        <w:tabs>
          <w:tab w:val="left" w:pos="-142"/>
        </w:tabs>
        <w:spacing w:line="268" w:lineRule="exact"/>
        <w:ind w:firstLine="567"/>
        <w:jc w:val="both"/>
        <w:rPr>
          <w:color w:val="000000"/>
          <w:spacing w:val="4"/>
          <w:sz w:val="22"/>
          <w:szCs w:val="22"/>
        </w:rPr>
      </w:pPr>
      <w:r w:rsidRPr="00F144E8">
        <w:rPr>
          <w:color w:val="000000"/>
          <w:spacing w:val="4"/>
          <w:sz w:val="22"/>
          <w:szCs w:val="22"/>
        </w:rPr>
        <w:t xml:space="preserve">4.4. Все расходы, связанные с </w:t>
      </w:r>
      <w:r w:rsidR="000F1609">
        <w:rPr>
          <w:color w:val="000000"/>
          <w:spacing w:val="4"/>
          <w:sz w:val="22"/>
          <w:szCs w:val="22"/>
        </w:rPr>
        <w:t>перерегистрацией</w:t>
      </w:r>
      <w:r w:rsidRPr="00F144E8">
        <w:rPr>
          <w:color w:val="000000"/>
          <w:spacing w:val="4"/>
          <w:sz w:val="22"/>
          <w:szCs w:val="22"/>
        </w:rPr>
        <w:t xml:space="preserve"> </w:t>
      </w:r>
      <w:r w:rsidR="00ED637D">
        <w:rPr>
          <w:color w:val="000000"/>
          <w:spacing w:val="4"/>
          <w:sz w:val="22"/>
          <w:szCs w:val="22"/>
        </w:rPr>
        <w:t>имуществ</w:t>
      </w:r>
      <w:r w:rsidRPr="00F144E8">
        <w:rPr>
          <w:color w:val="000000"/>
          <w:spacing w:val="4"/>
          <w:sz w:val="22"/>
          <w:szCs w:val="22"/>
        </w:rPr>
        <w:t>а</w:t>
      </w:r>
      <w:r w:rsidR="00BB4A42">
        <w:rPr>
          <w:color w:val="000000"/>
          <w:spacing w:val="4"/>
          <w:sz w:val="22"/>
          <w:szCs w:val="22"/>
        </w:rPr>
        <w:t xml:space="preserve"> (при необходимости)</w:t>
      </w:r>
      <w:r w:rsidRPr="005904A6">
        <w:rPr>
          <w:color w:val="000000"/>
          <w:spacing w:val="4"/>
          <w:sz w:val="22"/>
          <w:szCs w:val="22"/>
        </w:rPr>
        <w:t xml:space="preserve"> </w:t>
      </w:r>
      <w:r w:rsidRPr="005904A6">
        <w:rPr>
          <w:color w:val="000000"/>
          <w:spacing w:val="1"/>
          <w:sz w:val="22"/>
          <w:szCs w:val="22"/>
        </w:rPr>
        <w:t>Покупателем в соответствующих органах, последний</w:t>
      </w:r>
      <w:r w:rsidRPr="005904A6">
        <w:rPr>
          <w:color w:val="000000"/>
          <w:spacing w:val="4"/>
          <w:sz w:val="22"/>
          <w:szCs w:val="22"/>
        </w:rPr>
        <w:t xml:space="preserve"> несет за свой счёт и в полном объеме.</w:t>
      </w:r>
    </w:p>
    <w:p w:rsidR="00B77AEC" w:rsidRPr="005904A6" w:rsidRDefault="00DB7BAE" w:rsidP="00F144E8">
      <w:pPr>
        <w:tabs>
          <w:tab w:val="left" w:pos="-142"/>
        </w:tabs>
        <w:spacing w:line="268" w:lineRule="exact"/>
        <w:ind w:firstLine="567"/>
        <w:jc w:val="both"/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>4.5. Расходы, поименованные в пункте</w:t>
      </w:r>
      <w:r w:rsidR="00B77AEC" w:rsidRPr="005904A6">
        <w:rPr>
          <w:color w:val="000000"/>
          <w:spacing w:val="2"/>
          <w:sz w:val="22"/>
          <w:szCs w:val="22"/>
        </w:rPr>
        <w:t xml:space="preserve"> 4.4. настоящего договора не включены в сумму продажной цены </w:t>
      </w:r>
      <w:r w:rsidR="00FA492B">
        <w:rPr>
          <w:color w:val="000000"/>
          <w:spacing w:val="2"/>
          <w:sz w:val="22"/>
          <w:szCs w:val="22"/>
        </w:rPr>
        <w:t>имуществ</w:t>
      </w:r>
      <w:r w:rsidR="00B77AEC" w:rsidRPr="005904A6">
        <w:rPr>
          <w:color w:val="000000"/>
          <w:spacing w:val="2"/>
          <w:sz w:val="22"/>
          <w:szCs w:val="22"/>
        </w:rPr>
        <w:t>а, указанную в п</w:t>
      </w:r>
      <w:r>
        <w:rPr>
          <w:color w:val="000000"/>
          <w:spacing w:val="2"/>
          <w:sz w:val="22"/>
          <w:szCs w:val="22"/>
        </w:rPr>
        <w:t>ункте</w:t>
      </w:r>
      <w:r w:rsidR="00B77AEC" w:rsidRPr="005904A6">
        <w:rPr>
          <w:color w:val="000000"/>
          <w:spacing w:val="2"/>
          <w:sz w:val="22"/>
          <w:szCs w:val="22"/>
        </w:rPr>
        <w:t xml:space="preserve"> 4.1. данного договора.</w:t>
      </w:r>
    </w:p>
    <w:p w:rsidR="00546DD0" w:rsidRPr="005904A6" w:rsidRDefault="00546DD0" w:rsidP="00F144E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546DD0" w:rsidRPr="005904A6" w:rsidRDefault="00546DD0" w:rsidP="00F144E8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5904A6">
        <w:rPr>
          <w:b/>
          <w:sz w:val="22"/>
          <w:szCs w:val="22"/>
        </w:rPr>
        <w:t xml:space="preserve">5. Порядок передачи </w:t>
      </w:r>
      <w:r w:rsidR="00EB5434">
        <w:rPr>
          <w:b/>
          <w:sz w:val="22"/>
          <w:szCs w:val="22"/>
        </w:rPr>
        <w:t>имуществ</w:t>
      </w:r>
      <w:r w:rsidRPr="005904A6">
        <w:rPr>
          <w:b/>
          <w:sz w:val="22"/>
          <w:szCs w:val="22"/>
        </w:rPr>
        <w:t>а</w:t>
      </w:r>
    </w:p>
    <w:p w:rsidR="005D5935" w:rsidRPr="005904A6" w:rsidRDefault="00546DD0" w:rsidP="00F144E8">
      <w:pPr>
        <w:ind w:firstLine="567"/>
        <w:jc w:val="both"/>
        <w:rPr>
          <w:sz w:val="22"/>
          <w:szCs w:val="22"/>
        </w:rPr>
      </w:pPr>
      <w:r w:rsidRPr="005904A6">
        <w:rPr>
          <w:sz w:val="22"/>
          <w:szCs w:val="22"/>
        </w:rPr>
        <w:t xml:space="preserve">5.1. </w:t>
      </w:r>
      <w:r w:rsidR="005D5935" w:rsidRPr="005904A6">
        <w:rPr>
          <w:sz w:val="22"/>
          <w:szCs w:val="22"/>
        </w:rPr>
        <w:t xml:space="preserve">Продавец передает Покупателю </w:t>
      </w:r>
      <w:r w:rsidR="00FA492B">
        <w:rPr>
          <w:sz w:val="22"/>
          <w:szCs w:val="22"/>
        </w:rPr>
        <w:t>имущество</w:t>
      </w:r>
      <w:r w:rsidR="008F2068">
        <w:rPr>
          <w:sz w:val="22"/>
          <w:szCs w:val="22"/>
        </w:rPr>
        <w:t>, указанн</w:t>
      </w:r>
      <w:r w:rsidR="00EB5434">
        <w:rPr>
          <w:sz w:val="22"/>
          <w:szCs w:val="22"/>
        </w:rPr>
        <w:t xml:space="preserve">ое в п. 1.1. настоящего Договора </w:t>
      </w:r>
      <w:r w:rsidR="005D5935" w:rsidRPr="005904A6">
        <w:rPr>
          <w:sz w:val="22"/>
          <w:szCs w:val="22"/>
        </w:rPr>
        <w:t xml:space="preserve">в течение 5 (Пяти) дней с момента </w:t>
      </w:r>
      <w:r w:rsidR="00B77AEC" w:rsidRPr="005904A6">
        <w:rPr>
          <w:sz w:val="22"/>
          <w:szCs w:val="22"/>
        </w:rPr>
        <w:t xml:space="preserve">полного исполнения Покупателем обязательств по оплате стоимости </w:t>
      </w:r>
      <w:r w:rsidR="00FA492B">
        <w:rPr>
          <w:sz w:val="22"/>
          <w:szCs w:val="22"/>
        </w:rPr>
        <w:t>имуществ</w:t>
      </w:r>
      <w:r w:rsidR="00B77AEC" w:rsidRPr="005904A6">
        <w:rPr>
          <w:sz w:val="22"/>
          <w:szCs w:val="22"/>
        </w:rPr>
        <w:t>а согласно п</w:t>
      </w:r>
      <w:r w:rsidR="00DB7BAE">
        <w:rPr>
          <w:sz w:val="22"/>
          <w:szCs w:val="22"/>
        </w:rPr>
        <w:t>унктах</w:t>
      </w:r>
      <w:r w:rsidR="00B77AEC" w:rsidRPr="005904A6">
        <w:rPr>
          <w:sz w:val="22"/>
          <w:szCs w:val="22"/>
        </w:rPr>
        <w:t xml:space="preserve"> 4.1., 4.2. настоящего договора</w:t>
      </w:r>
      <w:r w:rsidR="005D5935" w:rsidRPr="005904A6">
        <w:rPr>
          <w:sz w:val="22"/>
          <w:szCs w:val="22"/>
        </w:rPr>
        <w:t>.</w:t>
      </w:r>
    </w:p>
    <w:p w:rsidR="00546DD0" w:rsidRPr="005904A6" w:rsidRDefault="00FE1854" w:rsidP="00F144E8">
      <w:pPr>
        <w:ind w:firstLine="567"/>
        <w:jc w:val="both"/>
        <w:rPr>
          <w:sz w:val="22"/>
          <w:szCs w:val="22"/>
        </w:rPr>
      </w:pPr>
      <w:r w:rsidRPr="005904A6">
        <w:rPr>
          <w:sz w:val="22"/>
          <w:szCs w:val="22"/>
        </w:rPr>
        <w:t xml:space="preserve">При передаче </w:t>
      </w:r>
      <w:r w:rsidR="00FA492B">
        <w:rPr>
          <w:sz w:val="22"/>
          <w:szCs w:val="22"/>
        </w:rPr>
        <w:t>имуществ</w:t>
      </w:r>
      <w:r w:rsidR="00546DD0" w:rsidRPr="005904A6">
        <w:rPr>
          <w:sz w:val="22"/>
          <w:szCs w:val="22"/>
        </w:rPr>
        <w:t xml:space="preserve">а Продавец предоставляет Покупателю вместе с </w:t>
      </w:r>
      <w:r w:rsidR="00FA492B">
        <w:rPr>
          <w:sz w:val="22"/>
          <w:szCs w:val="22"/>
        </w:rPr>
        <w:t>имущество</w:t>
      </w:r>
      <w:r w:rsidR="00546DD0" w:rsidRPr="005904A6">
        <w:rPr>
          <w:sz w:val="22"/>
          <w:szCs w:val="22"/>
        </w:rPr>
        <w:t>м все необходимые для его эксплуатации документы.</w:t>
      </w:r>
    </w:p>
    <w:p w:rsidR="00546DD0" w:rsidRPr="005904A6" w:rsidRDefault="00546DD0" w:rsidP="00F144E8">
      <w:pPr>
        <w:ind w:firstLine="540"/>
        <w:jc w:val="both"/>
        <w:rPr>
          <w:sz w:val="22"/>
          <w:szCs w:val="22"/>
        </w:rPr>
      </w:pPr>
      <w:r w:rsidRPr="005904A6">
        <w:rPr>
          <w:sz w:val="22"/>
          <w:szCs w:val="22"/>
        </w:rPr>
        <w:t xml:space="preserve">5.2. Моментом передачи </w:t>
      </w:r>
      <w:r w:rsidR="00EB5434">
        <w:rPr>
          <w:sz w:val="22"/>
          <w:szCs w:val="22"/>
        </w:rPr>
        <w:t>имуществ</w:t>
      </w:r>
      <w:r w:rsidRPr="005904A6">
        <w:rPr>
          <w:sz w:val="22"/>
          <w:szCs w:val="22"/>
        </w:rPr>
        <w:t>а является момент подписания сторонами либо их уполномоченными представителями сторон Акта</w:t>
      </w:r>
      <w:r w:rsidR="003F155E">
        <w:rPr>
          <w:sz w:val="22"/>
          <w:szCs w:val="22"/>
        </w:rPr>
        <w:t xml:space="preserve"> приема-передачи</w:t>
      </w:r>
      <w:r w:rsidRPr="005904A6">
        <w:rPr>
          <w:sz w:val="22"/>
          <w:szCs w:val="22"/>
        </w:rPr>
        <w:t>, подтверждающ</w:t>
      </w:r>
      <w:r w:rsidR="00DB7BAE">
        <w:rPr>
          <w:sz w:val="22"/>
          <w:szCs w:val="22"/>
        </w:rPr>
        <w:t>его</w:t>
      </w:r>
      <w:r w:rsidRPr="005904A6">
        <w:rPr>
          <w:sz w:val="22"/>
          <w:szCs w:val="22"/>
        </w:rPr>
        <w:t xml:space="preserve"> факт передачи </w:t>
      </w:r>
      <w:r w:rsidR="00FA492B">
        <w:rPr>
          <w:sz w:val="22"/>
          <w:szCs w:val="22"/>
        </w:rPr>
        <w:t>имуществ</w:t>
      </w:r>
      <w:r w:rsidRPr="005904A6">
        <w:rPr>
          <w:sz w:val="22"/>
          <w:szCs w:val="22"/>
        </w:rPr>
        <w:t>а Покупателю.</w:t>
      </w:r>
    </w:p>
    <w:p w:rsidR="00FE1854" w:rsidRPr="005904A6" w:rsidRDefault="00FE1854" w:rsidP="00546DD0">
      <w:pPr>
        <w:ind w:firstLine="540"/>
        <w:jc w:val="both"/>
        <w:rPr>
          <w:sz w:val="22"/>
          <w:szCs w:val="22"/>
        </w:rPr>
      </w:pPr>
      <w:r w:rsidRPr="005904A6">
        <w:rPr>
          <w:sz w:val="22"/>
          <w:szCs w:val="22"/>
        </w:rPr>
        <w:t xml:space="preserve">С момента передачи </w:t>
      </w:r>
      <w:r w:rsidR="00FA492B">
        <w:rPr>
          <w:sz w:val="22"/>
          <w:szCs w:val="22"/>
        </w:rPr>
        <w:t>имуществ</w:t>
      </w:r>
      <w:r w:rsidRPr="005904A6">
        <w:rPr>
          <w:sz w:val="22"/>
          <w:szCs w:val="22"/>
        </w:rPr>
        <w:t>а Покупателю последний в полном объеме несет все расходы, связанные с его содержанием и охраной.</w:t>
      </w:r>
    </w:p>
    <w:p w:rsidR="00D56A49" w:rsidRDefault="00546DD0" w:rsidP="00546DD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904A6">
        <w:rPr>
          <w:sz w:val="22"/>
          <w:szCs w:val="22"/>
        </w:rPr>
        <w:t>5.</w:t>
      </w:r>
      <w:r w:rsidR="00FF2CC4" w:rsidRPr="005904A6">
        <w:rPr>
          <w:sz w:val="22"/>
          <w:szCs w:val="22"/>
        </w:rPr>
        <w:t>3</w:t>
      </w:r>
      <w:r w:rsidRPr="005904A6">
        <w:rPr>
          <w:sz w:val="22"/>
          <w:szCs w:val="22"/>
        </w:rPr>
        <w:t xml:space="preserve">. При получении </w:t>
      </w:r>
      <w:r w:rsidR="00FA492B">
        <w:rPr>
          <w:sz w:val="22"/>
          <w:szCs w:val="22"/>
        </w:rPr>
        <w:t>имуществ</w:t>
      </w:r>
      <w:r w:rsidRPr="005904A6">
        <w:rPr>
          <w:sz w:val="22"/>
          <w:szCs w:val="22"/>
        </w:rPr>
        <w:t xml:space="preserve">а Покупатель обязан проверить </w:t>
      </w:r>
      <w:r w:rsidR="00D56A49">
        <w:rPr>
          <w:sz w:val="22"/>
          <w:szCs w:val="22"/>
        </w:rPr>
        <w:t xml:space="preserve">его </w:t>
      </w:r>
      <w:r w:rsidRPr="005904A6">
        <w:rPr>
          <w:sz w:val="22"/>
          <w:szCs w:val="22"/>
        </w:rPr>
        <w:t>соответствие, комплектност</w:t>
      </w:r>
      <w:r w:rsidR="00D56A49">
        <w:rPr>
          <w:sz w:val="22"/>
          <w:szCs w:val="22"/>
        </w:rPr>
        <w:t>ь.</w:t>
      </w:r>
    </w:p>
    <w:p w:rsidR="00546DD0" w:rsidRPr="005904A6" w:rsidRDefault="00546DD0" w:rsidP="00546DD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546DD0" w:rsidRPr="005904A6" w:rsidRDefault="00546DD0" w:rsidP="00546DD0">
      <w:pPr>
        <w:ind w:firstLine="540"/>
        <w:jc w:val="center"/>
        <w:rPr>
          <w:b/>
          <w:sz w:val="22"/>
          <w:szCs w:val="22"/>
        </w:rPr>
      </w:pPr>
      <w:r w:rsidRPr="005904A6">
        <w:rPr>
          <w:b/>
          <w:sz w:val="22"/>
          <w:szCs w:val="22"/>
        </w:rPr>
        <w:t>6. Ответственность сторон</w:t>
      </w:r>
    </w:p>
    <w:p w:rsidR="00B77AEC" w:rsidRPr="005904A6" w:rsidRDefault="00B77AEC" w:rsidP="00B77AEC">
      <w:pPr>
        <w:shd w:val="clear" w:color="auto" w:fill="FFFFFF"/>
        <w:tabs>
          <w:tab w:val="left" w:pos="1469"/>
        </w:tabs>
        <w:spacing w:line="268" w:lineRule="exact"/>
        <w:ind w:firstLine="567"/>
        <w:jc w:val="both"/>
        <w:rPr>
          <w:color w:val="000000"/>
          <w:sz w:val="22"/>
          <w:szCs w:val="22"/>
        </w:rPr>
      </w:pPr>
      <w:r w:rsidRPr="005904A6">
        <w:rPr>
          <w:sz w:val="22"/>
          <w:szCs w:val="22"/>
        </w:rPr>
        <w:t xml:space="preserve">6.1. </w:t>
      </w:r>
      <w:r w:rsidRPr="005904A6">
        <w:rPr>
          <w:color w:val="000000"/>
          <w:spacing w:val="3"/>
          <w:sz w:val="22"/>
          <w:szCs w:val="22"/>
        </w:rPr>
        <w:t xml:space="preserve">За неисполнение или ненадлежащее исполнение настоящего договора, виновная </w:t>
      </w:r>
      <w:r w:rsidRPr="005904A6">
        <w:rPr>
          <w:bCs/>
          <w:color w:val="000000"/>
          <w:sz w:val="22"/>
          <w:szCs w:val="22"/>
        </w:rPr>
        <w:t xml:space="preserve">сторона </w:t>
      </w:r>
      <w:r w:rsidRPr="005904A6">
        <w:rPr>
          <w:color w:val="000000"/>
          <w:sz w:val="22"/>
          <w:szCs w:val="22"/>
        </w:rPr>
        <w:t>несет ответственность, предусмотренную настоящим договором и действующим законодательством РФ.</w:t>
      </w:r>
    </w:p>
    <w:p w:rsidR="00B77AEC" w:rsidRPr="005904A6" w:rsidRDefault="00B77AEC" w:rsidP="00B77AEC">
      <w:pPr>
        <w:shd w:val="clear" w:color="auto" w:fill="FFFFFF"/>
        <w:tabs>
          <w:tab w:val="left" w:pos="1469"/>
        </w:tabs>
        <w:spacing w:line="268" w:lineRule="exact"/>
        <w:ind w:firstLine="567"/>
        <w:jc w:val="both"/>
        <w:rPr>
          <w:color w:val="000000"/>
          <w:sz w:val="22"/>
          <w:szCs w:val="22"/>
        </w:rPr>
      </w:pPr>
      <w:r w:rsidRPr="005904A6">
        <w:rPr>
          <w:color w:val="000000"/>
          <w:sz w:val="22"/>
          <w:szCs w:val="22"/>
        </w:rPr>
        <w:t xml:space="preserve">6.2. В случае несвоевременной уплаты Покупателем стоимости отчуждаемого по настоящему договору </w:t>
      </w:r>
      <w:r w:rsidR="00EB5434">
        <w:rPr>
          <w:color w:val="000000"/>
          <w:sz w:val="22"/>
          <w:szCs w:val="22"/>
        </w:rPr>
        <w:t>имуществ</w:t>
      </w:r>
      <w:r w:rsidRPr="005904A6">
        <w:rPr>
          <w:color w:val="000000"/>
          <w:sz w:val="22"/>
          <w:szCs w:val="22"/>
        </w:rPr>
        <w:t>а, Покупатель обязан помимо исполнения основного обязательства уплатить Продавцу неустойку в размере 0,1% от суммы долга за каждый день просрочки исполнения Покупателем названного обязательства.</w:t>
      </w:r>
    </w:p>
    <w:p w:rsidR="00B77AEC" w:rsidRPr="005904A6" w:rsidRDefault="00B77AEC" w:rsidP="00B77AEC">
      <w:pPr>
        <w:shd w:val="clear" w:color="auto" w:fill="FFFFFF"/>
        <w:tabs>
          <w:tab w:val="left" w:pos="1469"/>
        </w:tabs>
        <w:spacing w:line="268" w:lineRule="exact"/>
        <w:ind w:firstLine="567"/>
        <w:jc w:val="both"/>
        <w:rPr>
          <w:color w:val="000000"/>
          <w:sz w:val="22"/>
          <w:szCs w:val="22"/>
        </w:rPr>
      </w:pPr>
      <w:r w:rsidRPr="005904A6">
        <w:rPr>
          <w:color w:val="000000"/>
          <w:sz w:val="22"/>
          <w:szCs w:val="22"/>
        </w:rPr>
        <w:t>6.3. В случае нарушения Покупателем срока уплаты Продавцу сто</w:t>
      </w:r>
      <w:r w:rsidR="00D56A49">
        <w:rPr>
          <w:color w:val="000000"/>
          <w:sz w:val="22"/>
          <w:szCs w:val="22"/>
        </w:rPr>
        <w:t>имости имущества, указанной в пунктах</w:t>
      </w:r>
      <w:r w:rsidRPr="005904A6">
        <w:rPr>
          <w:color w:val="000000"/>
          <w:sz w:val="22"/>
          <w:szCs w:val="22"/>
        </w:rPr>
        <w:t xml:space="preserve"> 4.1., 4.2. наст</w:t>
      </w:r>
      <w:r w:rsidR="00417267">
        <w:rPr>
          <w:color w:val="000000"/>
          <w:sz w:val="22"/>
          <w:szCs w:val="22"/>
        </w:rPr>
        <w:t>оящего договора, более чем на 5</w:t>
      </w:r>
      <w:r w:rsidRPr="005904A6">
        <w:rPr>
          <w:color w:val="000000"/>
          <w:sz w:val="22"/>
          <w:szCs w:val="22"/>
        </w:rPr>
        <w:t xml:space="preserve"> (Пят</w:t>
      </w:r>
      <w:r w:rsidR="00417267">
        <w:rPr>
          <w:color w:val="000000"/>
          <w:sz w:val="22"/>
          <w:szCs w:val="22"/>
        </w:rPr>
        <w:t>ь</w:t>
      </w:r>
      <w:r w:rsidRPr="005904A6">
        <w:rPr>
          <w:color w:val="000000"/>
          <w:sz w:val="22"/>
          <w:szCs w:val="22"/>
        </w:rPr>
        <w:t>) дней со дня его истечения, Продавец вправе в одностороннем внесудебном порядке отказаться от исполнения настоящего договора.</w:t>
      </w:r>
    </w:p>
    <w:p w:rsidR="00546DD0" w:rsidRPr="005904A6" w:rsidRDefault="009732BB" w:rsidP="009732BB">
      <w:pPr>
        <w:ind w:firstLine="567"/>
        <w:jc w:val="both"/>
        <w:rPr>
          <w:sz w:val="22"/>
          <w:szCs w:val="22"/>
        </w:rPr>
      </w:pPr>
      <w:r w:rsidRPr="005904A6">
        <w:rPr>
          <w:color w:val="000000"/>
          <w:sz w:val="22"/>
          <w:szCs w:val="22"/>
        </w:rPr>
        <w:t xml:space="preserve">6.4. </w:t>
      </w:r>
      <w:r w:rsidR="00B77AEC" w:rsidRPr="005904A6">
        <w:rPr>
          <w:color w:val="000000"/>
          <w:sz w:val="22"/>
          <w:szCs w:val="22"/>
        </w:rPr>
        <w:t xml:space="preserve">В случае если Продавец воспользуется правом на односторонний отказ от исполнения договора, то настоящий договор считается расторгнутым на </w:t>
      </w:r>
      <w:r w:rsidR="00417267">
        <w:rPr>
          <w:color w:val="000000"/>
          <w:sz w:val="22"/>
          <w:szCs w:val="22"/>
        </w:rPr>
        <w:t>шестой</w:t>
      </w:r>
      <w:r w:rsidR="00B77AEC" w:rsidRPr="005904A6">
        <w:rPr>
          <w:color w:val="000000"/>
          <w:sz w:val="22"/>
          <w:szCs w:val="22"/>
        </w:rPr>
        <w:t xml:space="preserve"> день просрочки исполнения Покупателем обязанности по оплате стоимости отчуждаемого имущества, с последующим письменным уведомлением Продавцом о расторжении договора Покупателя</w:t>
      </w:r>
    </w:p>
    <w:p w:rsidR="005904A6" w:rsidRDefault="005904A6" w:rsidP="005D5935">
      <w:pPr>
        <w:pStyle w:val="1"/>
        <w:jc w:val="center"/>
        <w:rPr>
          <w:b/>
          <w:sz w:val="22"/>
          <w:szCs w:val="22"/>
        </w:rPr>
      </w:pPr>
    </w:p>
    <w:p w:rsidR="00546DD0" w:rsidRPr="005904A6" w:rsidRDefault="00546DD0" w:rsidP="005D5935">
      <w:pPr>
        <w:pStyle w:val="1"/>
        <w:jc w:val="center"/>
        <w:rPr>
          <w:b/>
          <w:sz w:val="22"/>
          <w:szCs w:val="22"/>
        </w:rPr>
      </w:pPr>
      <w:r w:rsidRPr="005904A6">
        <w:rPr>
          <w:b/>
          <w:sz w:val="22"/>
          <w:szCs w:val="22"/>
        </w:rPr>
        <w:t>7. Порядок разрешения споров</w:t>
      </w:r>
    </w:p>
    <w:p w:rsidR="00546DD0" w:rsidRPr="005904A6" w:rsidRDefault="00546DD0" w:rsidP="00546DD0">
      <w:pPr>
        <w:ind w:firstLine="708"/>
        <w:jc w:val="both"/>
        <w:rPr>
          <w:sz w:val="22"/>
          <w:szCs w:val="22"/>
        </w:rPr>
      </w:pPr>
      <w:r w:rsidRPr="005904A6">
        <w:rPr>
          <w:sz w:val="22"/>
          <w:szCs w:val="22"/>
        </w:rPr>
        <w:t>7.1.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</w:t>
      </w:r>
      <w:r w:rsidR="00F63D1E">
        <w:rPr>
          <w:sz w:val="22"/>
          <w:szCs w:val="22"/>
        </w:rPr>
        <w:t>угое</w:t>
      </w:r>
      <w:r w:rsidRPr="005904A6">
        <w:rPr>
          <w:sz w:val="22"/>
          <w:szCs w:val="22"/>
        </w:rPr>
        <w:t xml:space="preserve">. </w:t>
      </w:r>
      <w:r w:rsidR="0084495B" w:rsidRPr="005904A6">
        <w:rPr>
          <w:sz w:val="22"/>
          <w:szCs w:val="22"/>
        </w:rPr>
        <w:t>Претензионный порядок обязателен, срок рассмотрения претензии – 10 дней.</w:t>
      </w:r>
    </w:p>
    <w:p w:rsidR="00546DD0" w:rsidRDefault="00546DD0" w:rsidP="00A7324A">
      <w:pPr>
        <w:ind w:firstLine="708"/>
        <w:jc w:val="both"/>
        <w:rPr>
          <w:sz w:val="22"/>
          <w:szCs w:val="22"/>
        </w:rPr>
      </w:pPr>
      <w:r w:rsidRPr="005904A6">
        <w:rPr>
          <w:sz w:val="22"/>
          <w:szCs w:val="22"/>
        </w:rPr>
        <w:t>7.2. В случае невозможности урегулирования спорного вопроса</w:t>
      </w:r>
      <w:r w:rsidR="009732BB" w:rsidRPr="005904A6">
        <w:rPr>
          <w:sz w:val="22"/>
          <w:szCs w:val="22"/>
        </w:rPr>
        <w:t xml:space="preserve"> в претензионном порядке</w:t>
      </w:r>
      <w:r w:rsidRPr="005904A6">
        <w:rPr>
          <w:sz w:val="22"/>
          <w:szCs w:val="22"/>
        </w:rPr>
        <w:t>, такой с</w:t>
      </w:r>
      <w:r w:rsidR="009732BB" w:rsidRPr="005904A6">
        <w:rPr>
          <w:sz w:val="22"/>
          <w:szCs w:val="22"/>
        </w:rPr>
        <w:t xml:space="preserve">пор передается на рассмотрение по месту нахождения конкурсного управляющего </w:t>
      </w:r>
      <w:r w:rsidR="00696795" w:rsidRPr="00135B47">
        <w:rPr>
          <w:sz w:val="22"/>
          <w:szCs w:val="22"/>
        </w:rPr>
        <w:t>Муниципального унитарного предприятия жилищно-коммунального хозяйства «Увинское»</w:t>
      </w:r>
      <w:r w:rsidR="009732BB" w:rsidRPr="005904A6">
        <w:rPr>
          <w:sz w:val="22"/>
          <w:szCs w:val="22"/>
        </w:rPr>
        <w:t>.</w:t>
      </w:r>
    </w:p>
    <w:p w:rsidR="00696795" w:rsidRPr="005904A6" w:rsidRDefault="00696795" w:rsidP="00A7324A">
      <w:pPr>
        <w:ind w:firstLine="708"/>
        <w:jc w:val="both"/>
        <w:rPr>
          <w:sz w:val="22"/>
          <w:szCs w:val="22"/>
        </w:rPr>
      </w:pPr>
    </w:p>
    <w:p w:rsidR="00546DD0" w:rsidRPr="005904A6" w:rsidRDefault="00546DD0" w:rsidP="00584B54">
      <w:pPr>
        <w:pStyle w:val="1"/>
        <w:jc w:val="center"/>
        <w:rPr>
          <w:b/>
          <w:sz w:val="22"/>
          <w:szCs w:val="22"/>
        </w:rPr>
      </w:pPr>
      <w:r w:rsidRPr="005904A6">
        <w:rPr>
          <w:b/>
          <w:sz w:val="22"/>
          <w:szCs w:val="22"/>
        </w:rPr>
        <w:t>8. Заключительные положения</w:t>
      </w:r>
    </w:p>
    <w:p w:rsidR="00546DD0" w:rsidRPr="005904A6" w:rsidRDefault="00546DD0" w:rsidP="00546DD0">
      <w:pPr>
        <w:ind w:firstLine="708"/>
        <w:jc w:val="both"/>
        <w:rPr>
          <w:sz w:val="22"/>
          <w:szCs w:val="22"/>
        </w:rPr>
      </w:pPr>
      <w:r w:rsidRPr="005904A6">
        <w:rPr>
          <w:sz w:val="22"/>
          <w:szCs w:val="22"/>
        </w:rPr>
        <w:t>8.1. 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546DD0" w:rsidRDefault="00546DD0" w:rsidP="00546DD0">
      <w:pPr>
        <w:ind w:firstLine="708"/>
        <w:jc w:val="both"/>
        <w:rPr>
          <w:sz w:val="22"/>
          <w:szCs w:val="22"/>
        </w:rPr>
      </w:pPr>
      <w:r w:rsidRPr="005904A6">
        <w:rPr>
          <w:sz w:val="22"/>
          <w:szCs w:val="22"/>
        </w:rPr>
        <w:t>8.</w:t>
      </w:r>
      <w:r w:rsidR="009732BB" w:rsidRPr="005904A6">
        <w:rPr>
          <w:sz w:val="22"/>
          <w:szCs w:val="22"/>
        </w:rPr>
        <w:t>2</w:t>
      </w:r>
      <w:r w:rsidRPr="005904A6">
        <w:rPr>
          <w:sz w:val="22"/>
          <w:szCs w:val="22"/>
        </w:rPr>
        <w:t xml:space="preserve">. Настоящий договор вступает в силу с момента его подписания сторонами и действует до полного исполнения сторонами обязательств по настоящему договору. </w:t>
      </w:r>
    </w:p>
    <w:p w:rsidR="00417267" w:rsidRPr="00FA6210" w:rsidRDefault="00417267" w:rsidP="00417267">
      <w:pPr>
        <w:tabs>
          <w:tab w:val="num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8.3. </w:t>
      </w:r>
      <w:r w:rsidRPr="000C01BF">
        <w:rPr>
          <w:sz w:val="22"/>
          <w:szCs w:val="22"/>
        </w:rPr>
        <w:t>Право собственности на указанное в п</w:t>
      </w:r>
      <w:r w:rsidR="00F63D1E">
        <w:rPr>
          <w:sz w:val="22"/>
          <w:szCs w:val="22"/>
        </w:rPr>
        <w:t>ункте</w:t>
      </w:r>
      <w:r w:rsidRPr="000C01BF">
        <w:rPr>
          <w:sz w:val="22"/>
          <w:szCs w:val="22"/>
        </w:rPr>
        <w:t xml:space="preserve"> 1.1 настоящего договора имущество возникает у Покупателя с момента </w:t>
      </w:r>
      <w:r w:rsidR="0011605B">
        <w:rPr>
          <w:sz w:val="22"/>
          <w:szCs w:val="22"/>
        </w:rPr>
        <w:t>полной оплаты</w:t>
      </w:r>
      <w:r w:rsidRPr="00FA6210">
        <w:rPr>
          <w:sz w:val="22"/>
          <w:szCs w:val="22"/>
        </w:rPr>
        <w:t>.</w:t>
      </w:r>
    </w:p>
    <w:p w:rsidR="00FA6210" w:rsidRPr="00FA6210" w:rsidRDefault="00546DD0" w:rsidP="00FA6210">
      <w:pPr>
        <w:pStyle w:val="ConsNormal"/>
        <w:widowControl/>
        <w:jc w:val="both"/>
        <w:rPr>
          <w:rFonts w:ascii="Times New Roman" w:hAnsi="Times New Roman"/>
          <w:sz w:val="22"/>
          <w:szCs w:val="22"/>
        </w:rPr>
      </w:pPr>
      <w:r w:rsidRPr="00FA6210">
        <w:rPr>
          <w:rFonts w:ascii="Times New Roman" w:hAnsi="Times New Roman"/>
          <w:sz w:val="22"/>
          <w:szCs w:val="22"/>
        </w:rPr>
        <w:t>8.</w:t>
      </w:r>
      <w:r w:rsidR="00417267" w:rsidRPr="00FA6210">
        <w:rPr>
          <w:rFonts w:ascii="Times New Roman" w:hAnsi="Times New Roman"/>
          <w:sz w:val="22"/>
          <w:szCs w:val="22"/>
        </w:rPr>
        <w:t>4</w:t>
      </w:r>
      <w:r w:rsidRPr="00FA6210">
        <w:rPr>
          <w:rFonts w:ascii="Times New Roman" w:hAnsi="Times New Roman"/>
          <w:sz w:val="22"/>
          <w:szCs w:val="22"/>
        </w:rPr>
        <w:t xml:space="preserve">. Настоящий договор составлен в </w:t>
      </w:r>
      <w:r w:rsidR="00BB4DA7">
        <w:rPr>
          <w:rFonts w:ascii="Times New Roman" w:hAnsi="Times New Roman"/>
          <w:sz w:val="22"/>
          <w:szCs w:val="22"/>
        </w:rPr>
        <w:t>трех</w:t>
      </w:r>
      <w:r w:rsidR="00BB4A42">
        <w:rPr>
          <w:rFonts w:ascii="Times New Roman" w:hAnsi="Times New Roman"/>
          <w:sz w:val="22"/>
          <w:szCs w:val="22"/>
        </w:rPr>
        <w:t xml:space="preserve"> </w:t>
      </w:r>
      <w:r w:rsidRPr="00FA6210">
        <w:rPr>
          <w:rFonts w:ascii="Times New Roman" w:hAnsi="Times New Roman"/>
          <w:sz w:val="22"/>
          <w:szCs w:val="22"/>
        </w:rPr>
        <w:t>экземплярах</w:t>
      </w:r>
      <w:r w:rsidR="00BB4A42">
        <w:rPr>
          <w:rFonts w:ascii="Times New Roman" w:hAnsi="Times New Roman"/>
          <w:sz w:val="22"/>
          <w:szCs w:val="22"/>
        </w:rPr>
        <w:t>. Все</w:t>
      </w:r>
      <w:r w:rsidR="005A5860" w:rsidRPr="00FA6210">
        <w:rPr>
          <w:rFonts w:ascii="Times New Roman" w:hAnsi="Times New Roman"/>
          <w:sz w:val="22"/>
          <w:szCs w:val="22"/>
        </w:rPr>
        <w:t xml:space="preserve"> экземпляры </w:t>
      </w:r>
      <w:r w:rsidR="00C52E78" w:rsidRPr="00FA6210">
        <w:rPr>
          <w:rFonts w:ascii="Times New Roman" w:hAnsi="Times New Roman"/>
          <w:sz w:val="22"/>
          <w:szCs w:val="22"/>
        </w:rPr>
        <w:t>имею</w:t>
      </w:r>
      <w:r w:rsidR="005A5860" w:rsidRPr="00FA6210">
        <w:rPr>
          <w:rFonts w:ascii="Times New Roman" w:hAnsi="Times New Roman"/>
          <w:sz w:val="22"/>
          <w:szCs w:val="22"/>
        </w:rPr>
        <w:t xml:space="preserve">т </w:t>
      </w:r>
      <w:r w:rsidR="00C52E78" w:rsidRPr="00FA6210">
        <w:rPr>
          <w:rFonts w:ascii="Times New Roman" w:hAnsi="Times New Roman"/>
          <w:sz w:val="22"/>
          <w:szCs w:val="22"/>
        </w:rPr>
        <w:t>равную юридическую силу</w:t>
      </w:r>
      <w:r w:rsidR="0027747B" w:rsidRPr="00FA6210">
        <w:rPr>
          <w:rFonts w:ascii="Times New Roman" w:hAnsi="Times New Roman"/>
          <w:sz w:val="22"/>
          <w:szCs w:val="22"/>
        </w:rPr>
        <w:t>.</w:t>
      </w:r>
    </w:p>
    <w:p w:rsidR="00FA6210" w:rsidRPr="00FA6210" w:rsidRDefault="00FA6210" w:rsidP="006708AD">
      <w:pPr>
        <w:pStyle w:val="ConsNormal"/>
        <w:widowControl/>
        <w:jc w:val="center"/>
        <w:rPr>
          <w:rFonts w:ascii="Times New Roman" w:hAnsi="Times New Roman"/>
          <w:b/>
          <w:sz w:val="22"/>
          <w:szCs w:val="22"/>
        </w:rPr>
      </w:pPr>
    </w:p>
    <w:p w:rsidR="00FA6210" w:rsidRPr="00FA6210" w:rsidRDefault="00FA6210" w:rsidP="006708AD">
      <w:pPr>
        <w:pStyle w:val="ConsNormal"/>
        <w:widowControl/>
        <w:jc w:val="center"/>
        <w:rPr>
          <w:rFonts w:ascii="Times New Roman" w:hAnsi="Times New Roman"/>
          <w:b/>
          <w:sz w:val="22"/>
          <w:szCs w:val="22"/>
        </w:rPr>
      </w:pPr>
    </w:p>
    <w:p w:rsidR="006708AD" w:rsidRPr="005904A6" w:rsidRDefault="006708AD" w:rsidP="006708AD">
      <w:pPr>
        <w:pStyle w:val="ConsNormal"/>
        <w:widowControl/>
        <w:jc w:val="center"/>
        <w:rPr>
          <w:rFonts w:ascii="Times New Roman" w:hAnsi="Times New Roman"/>
          <w:b/>
          <w:sz w:val="22"/>
          <w:szCs w:val="22"/>
        </w:rPr>
      </w:pPr>
      <w:r w:rsidRPr="005904A6">
        <w:rPr>
          <w:rFonts w:ascii="Times New Roman" w:hAnsi="Times New Roman"/>
          <w:b/>
          <w:sz w:val="22"/>
          <w:szCs w:val="22"/>
        </w:rPr>
        <w:t>9. Адреса и реквизиты сторон.</w:t>
      </w:r>
    </w:p>
    <w:p w:rsidR="005D5935" w:rsidRPr="005904A6" w:rsidRDefault="005D5935" w:rsidP="00546DD0">
      <w:pPr>
        <w:pStyle w:val="ConsNormal"/>
        <w:widowControl/>
        <w:jc w:val="both"/>
        <w:rPr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244"/>
      </w:tblGrid>
      <w:tr w:rsidR="006708AD" w:rsidRPr="00D75421" w:rsidTr="0007002C">
        <w:trPr>
          <w:trHeight w:val="1996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6708AD" w:rsidRPr="00D75421" w:rsidRDefault="006708AD" w:rsidP="0048270C">
            <w:pPr>
              <w:ind w:right="-1"/>
              <w:jc w:val="both"/>
              <w:rPr>
                <w:b/>
                <w:sz w:val="22"/>
                <w:szCs w:val="22"/>
              </w:rPr>
            </w:pPr>
            <w:r w:rsidRPr="00D75421">
              <w:rPr>
                <w:b/>
                <w:sz w:val="22"/>
                <w:szCs w:val="22"/>
              </w:rPr>
              <w:t xml:space="preserve">Продавец     </w:t>
            </w:r>
          </w:p>
          <w:p w:rsidR="00BB4DA7" w:rsidRPr="00D75421" w:rsidRDefault="00BB4DA7" w:rsidP="00D94AD7">
            <w:pPr>
              <w:ind w:right="-1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6708AD" w:rsidRPr="00D75421" w:rsidRDefault="006708AD" w:rsidP="00696795">
            <w:pPr>
              <w:ind w:right="-1"/>
              <w:jc w:val="both"/>
              <w:rPr>
                <w:b/>
                <w:sz w:val="22"/>
                <w:szCs w:val="22"/>
              </w:rPr>
            </w:pPr>
            <w:r w:rsidRPr="00D75421">
              <w:rPr>
                <w:b/>
                <w:sz w:val="22"/>
                <w:szCs w:val="22"/>
              </w:rPr>
              <w:t>Покупатель</w:t>
            </w:r>
          </w:p>
          <w:p w:rsidR="00696795" w:rsidRPr="00D75421" w:rsidRDefault="00696795" w:rsidP="00696795">
            <w:pPr>
              <w:rPr>
                <w:sz w:val="22"/>
                <w:szCs w:val="22"/>
              </w:rPr>
            </w:pPr>
          </w:p>
          <w:p w:rsidR="00696795" w:rsidRPr="00D75421" w:rsidRDefault="00696795" w:rsidP="00696795">
            <w:pPr>
              <w:rPr>
                <w:sz w:val="22"/>
                <w:szCs w:val="22"/>
              </w:rPr>
            </w:pPr>
          </w:p>
        </w:tc>
      </w:tr>
    </w:tbl>
    <w:p w:rsidR="00696795" w:rsidRPr="00D75421" w:rsidRDefault="00BB4DA7" w:rsidP="00D75421">
      <w:pPr>
        <w:pStyle w:val="20"/>
        <w:spacing w:after="0" w:line="240" w:lineRule="auto"/>
        <w:ind w:right="-907"/>
        <w:rPr>
          <w:b/>
          <w:sz w:val="22"/>
          <w:szCs w:val="22"/>
        </w:rPr>
      </w:pPr>
      <w:r>
        <w:rPr>
          <w:b/>
          <w:sz w:val="22"/>
          <w:szCs w:val="22"/>
        </w:rPr>
        <w:t>Финансовый</w:t>
      </w:r>
      <w:r w:rsidR="00955E92" w:rsidRPr="00D75421">
        <w:rPr>
          <w:b/>
          <w:sz w:val="22"/>
          <w:szCs w:val="22"/>
        </w:rPr>
        <w:t xml:space="preserve"> управляющий</w:t>
      </w:r>
      <w:r w:rsidR="006708AD" w:rsidRPr="00D75421">
        <w:rPr>
          <w:b/>
          <w:sz w:val="22"/>
          <w:szCs w:val="22"/>
        </w:rPr>
        <w:t xml:space="preserve">           </w:t>
      </w:r>
      <w:r w:rsidR="00E34E30" w:rsidRPr="00D75421">
        <w:rPr>
          <w:b/>
          <w:sz w:val="22"/>
          <w:szCs w:val="22"/>
        </w:rPr>
        <w:t xml:space="preserve"> </w:t>
      </w:r>
      <w:r w:rsidR="006708AD" w:rsidRPr="00D75421">
        <w:rPr>
          <w:b/>
          <w:sz w:val="22"/>
          <w:szCs w:val="22"/>
        </w:rPr>
        <w:t xml:space="preserve">                           </w:t>
      </w:r>
    </w:p>
    <w:p w:rsidR="00BB4DA7" w:rsidRDefault="006708AD" w:rsidP="00D75421">
      <w:pPr>
        <w:pStyle w:val="20"/>
        <w:spacing w:after="0" w:line="240" w:lineRule="auto"/>
        <w:ind w:right="-907"/>
        <w:rPr>
          <w:b/>
          <w:sz w:val="22"/>
          <w:szCs w:val="22"/>
        </w:rPr>
      </w:pPr>
      <w:r w:rsidRPr="00D75421">
        <w:rPr>
          <w:b/>
          <w:sz w:val="22"/>
          <w:szCs w:val="22"/>
        </w:rPr>
        <w:t>______________________</w:t>
      </w:r>
    </w:p>
    <w:p w:rsidR="008F2068" w:rsidRDefault="008F2068" w:rsidP="00696795">
      <w:pPr>
        <w:pStyle w:val="20"/>
        <w:ind w:right="-908"/>
        <w:rPr>
          <w:sz w:val="22"/>
          <w:szCs w:val="22"/>
        </w:rPr>
      </w:pPr>
    </w:p>
    <w:p w:rsidR="008F2068" w:rsidRDefault="008F2068" w:rsidP="00696795">
      <w:pPr>
        <w:pStyle w:val="20"/>
        <w:ind w:right="-908"/>
        <w:rPr>
          <w:sz w:val="22"/>
          <w:szCs w:val="22"/>
        </w:rPr>
      </w:pPr>
    </w:p>
    <w:p w:rsidR="008F2068" w:rsidRDefault="008F2068" w:rsidP="00696795">
      <w:pPr>
        <w:pStyle w:val="20"/>
        <w:ind w:right="-908"/>
        <w:rPr>
          <w:sz w:val="22"/>
          <w:szCs w:val="22"/>
        </w:rPr>
      </w:pPr>
    </w:p>
    <w:p w:rsidR="00E417DC" w:rsidRDefault="00E417DC" w:rsidP="00696795">
      <w:pPr>
        <w:pStyle w:val="20"/>
        <w:ind w:right="-908"/>
        <w:rPr>
          <w:sz w:val="22"/>
          <w:szCs w:val="22"/>
        </w:rPr>
      </w:pPr>
    </w:p>
    <w:p w:rsidR="00E417DC" w:rsidRDefault="00E417DC" w:rsidP="00696795">
      <w:pPr>
        <w:pStyle w:val="20"/>
        <w:ind w:right="-908"/>
        <w:rPr>
          <w:sz w:val="22"/>
          <w:szCs w:val="22"/>
        </w:rPr>
      </w:pPr>
    </w:p>
    <w:p w:rsidR="00E417DC" w:rsidRDefault="00E417DC" w:rsidP="00696795">
      <w:pPr>
        <w:pStyle w:val="20"/>
        <w:ind w:right="-908"/>
        <w:rPr>
          <w:sz w:val="22"/>
          <w:szCs w:val="22"/>
        </w:rPr>
      </w:pPr>
    </w:p>
    <w:p w:rsidR="00E417DC" w:rsidRDefault="00E417DC" w:rsidP="00696795">
      <w:pPr>
        <w:pStyle w:val="20"/>
        <w:ind w:right="-908"/>
        <w:rPr>
          <w:sz w:val="22"/>
          <w:szCs w:val="22"/>
        </w:rPr>
      </w:pPr>
    </w:p>
    <w:p w:rsidR="00E417DC" w:rsidRDefault="00E417DC" w:rsidP="00696795">
      <w:pPr>
        <w:pStyle w:val="20"/>
        <w:ind w:right="-908"/>
        <w:rPr>
          <w:sz w:val="22"/>
          <w:szCs w:val="22"/>
        </w:rPr>
      </w:pPr>
    </w:p>
    <w:p w:rsidR="00E417DC" w:rsidRDefault="00E417DC" w:rsidP="00696795">
      <w:pPr>
        <w:pStyle w:val="20"/>
        <w:ind w:right="-908"/>
        <w:rPr>
          <w:sz w:val="22"/>
          <w:szCs w:val="22"/>
        </w:rPr>
      </w:pPr>
    </w:p>
    <w:p w:rsidR="00E417DC" w:rsidRDefault="00E417DC" w:rsidP="00696795">
      <w:pPr>
        <w:pStyle w:val="20"/>
        <w:ind w:right="-908"/>
        <w:rPr>
          <w:sz w:val="22"/>
          <w:szCs w:val="22"/>
        </w:rPr>
      </w:pPr>
    </w:p>
    <w:p w:rsidR="00E417DC" w:rsidRDefault="00E417DC" w:rsidP="00696795">
      <w:pPr>
        <w:pStyle w:val="20"/>
        <w:ind w:right="-908"/>
        <w:rPr>
          <w:sz w:val="22"/>
          <w:szCs w:val="22"/>
        </w:rPr>
      </w:pPr>
    </w:p>
    <w:p w:rsidR="008F2068" w:rsidRDefault="008F2068" w:rsidP="00696795">
      <w:pPr>
        <w:pStyle w:val="20"/>
        <w:ind w:right="-908"/>
        <w:rPr>
          <w:sz w:val="22"/>
          <w:szCs w:val="22"/>
        </w:rPr>
      </w:pPr>
    </w:p>
    <w:p w:rsidR="008F2068" w:rsidRDefault="008F2068" w:rsidP="00696795">
      <w:pPr>
        <w:pStyle w:val="20"/>
        <w:ind w:right="-908"/>
        <w:rPr>
          <w:sz w:val="22"/>
          <w:szCs w:val="22"/>
        </w:rPr>
      </w:pPr>
    </w:p>
    <w:p w:rsidR="008F2068" w:rsidRDefault="008F2068" w:rsidP="00696795">
      <w:pPr>
        <w:pStyle w:val="20"/>
        <w:ind w:right="-908"/>
        <w:rPr>
          <w:sz w:val="22"/>
          <w:szCs w:val="22"/>
        </w:rPr>
      </w:pPr>
    </w:p>
    <w:p w:rsidR="00E47C7D" w:rsidRDefault="00E47C7D" w:rsidP="00696795">
      <w:pPr>
        <w:pStyle w:val="20"/>
        <w:ind w:right="-908"/>
        <w:rPr>
          <w:sz w:val="22"/>
          <w:szCs w:val="22"/>
        </w:rPr>
      </w:pPr>
    </w:p>
    <w:sectPr w:rsidR="00E47C7D" w:rsidSect="00801D31">
      <w:pgSz w:w="11906" w:h="16838" w:code="9"/>
      <w:pgMar w:top="709" w:right="851" w:bottom="426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4F1B" w:rsidRDefault="006F4F1B" w:rsidP="0011605B">
      <w:r>
        <w:separator/>
      </w:r>
    </w:p>
  </w:endnote>
  <w:endnote w:type="continuationSeparator" w:id="0">
    <w:p w:rsidR="006F4F1B" w:rsidRDefault="006F4F1B" w:rsidP="00116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4F1B" w:rsidRDefault="006F4F1B" w:rsidP="0011605B">
      <w:r>
        <w:separator/>
      </w:r>
    </w:p>
  </w:footnote>
  <w:footnote w:type="continuationSeparator" w:id="0">
    <w:p w:rsidR="006F4F1B" w:rsidRDefault="006F4F1B" w:rsidP="00116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74EB6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8558FB"/>
    <w:multiLevelType w:val="multilevel"/>
    <w:tmpl w:val="C3B0B7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146231FB"/>
    <w:multiLevelType w:val="hybridMultilevel"/>
    <w:tmpl w:val="6A2EE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A127C"/>
    <w:multiLevelType w:val="hybridMultilevel"/>
    <w:tmpl w:val="894E0918"/>
    <w:lvl w:ilvl="0" w:tplc="0419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17FB382B"/>
    <w:multiLevelType w:val="hybridMultilevel"/>
    <w:tmpl w:val="0A248BD8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F67F28"/>
    <w:multiLevelType w:val="multilevel"/>
    <w:tmpl w:val="FE0A7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8945E0A"/>
    <w:multiLevelType w:val="multilevel"/>
    <w:tmpl w:val="DF82144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2DBE7DA5"/>
    <w:multiLevelType w:val="multilevel"/>
    <w:tmpl w:val="000C43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F0850EC"/>
    <w:multiLevelType w:val="multilevel"/>
    <w:tmpl w:val="05B44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45494F75"/>
    <w:multiLevelType w:val="hybridMultilevel"/>
    <w:tmpl w:val="45BE13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77283"/>
    <w:multiLevelType w:val="hybridMultilevel"/>
    <w:tmpl w:val="B69E66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A915738"/>
    <w:multiLevelType w:val="hybridMultilevel"/>
    <w:tmpl w:val="79A41E68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26B2167"/>
    <w:multiLevelType w:val="hybridMultilevel"/>
    <w:tmpl w:val="F8428AAC"/>
    <w:lvl w:ilvl="0" w:tplc="C06ED50E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EFF2F39"/>
    <w:multiLevelType w:val="multilevel"/>
    <w:tmpl w:val="BD38B1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A5048C1"/>
    <w:multiLevelType w:val="multilevel"/>
    <w:tmpl w:val="8A42881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74507950"/>
    <w:multiLevelType w:val="multilevel"/>
    <w:tmpl w:val="781689F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 w16cid:durableId="1301181861">
    <w:abstractNumId w:val="1"/>
  </w:num>
  <w:num w:numId="2" w16cid:durableId="311448392">
    <w:abstractNumId w:val="15"/>
  </w:num>
  <w:num w:numId="3" w16cid:durableId="1033918339">
    <w:abstractNumId w:val="14"/>
  </w:num>
  <w:num w:numId="4" w16cid:durableId="1973053431">
    <w:abstractNumId w:val="6"/>
  </w:num>
  <w:num w:numId="5" w16cid:durableId="1023630692">
    <w:abstractNumId w:val="4"/>
  </w:num>
  <w:num w:numId="6" w16cid:durableId="572082833">
    <w:abstractNumId w:val="11"/>
  </w:num>
  <w:num w:numId="7" w16cid:durableId="18733763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564178">
    <w:abstractNumId w:val="12"/>
  </w:num>
  <w:num w:numId="9" w16cid:durableId="819351780">
    <w:abstractNumId w:val="7"/>
  </w:num>
  <w:num w:numId="10" w16cid:durableId="313148994">
    <w:abstractNumId w:val="5"/>
  </w:num>
  <w:num w:numId="11" w16cid:durableId="325132491">
    <w:abstractNumId w:val="2"/>
  </w:num>
  <w:num w:numId="12" w16cid:durableId="1261177317">
    <w:abstractNumId w:val="8"/>
  </w:num>
  <w:num w:numId="13" w16cid:durableId="1434865188">
    <w:abstractNumId w:val="9"/>
  </w:num>
  <w:num w:numId="14" w16cid:durableId="218055093">
    <w:abstractNumId w:val="3"/>
  </w:num>
  <w:num w:numId="15" w16cid:durableId="1960213054">
    <w:abstractNumId w:val="13"/>
  </w:num>
  <w:num w:numId="16" w16cid:durableId="1753352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267"/>
    <w:rsid w:val="000327D0"/>
    <w:rsid w:val="00044531"/>
    <w:rsid w:val="00053140"/>
    <w:rsid w:val="0007002C"/>
    <w:rsid w:val="00075267"/>
    <w:rsid w:val="000A2CF3"/>
    <w:rsid w:val="000A79F1"/>
    <w:rsid w:val="000D6DB0"/>
    <w:rsid w:val="000E1E5A"/>
    <w:rsid w:val="000F0060"/>
    <w:rsid w:val="000F053E"/>
    <w:rsid w:val="000F1609"/>
    <w:rsid w:val="000F3864"/>
    <w:rsid w:val="00101413"/>
    <w:rsid w:val="00106A5B"/>
    <w:rsid w:val="0011605B"/>
    <w:rsid w:val="00123427"/>
    <w:rsid w:val="0013411A"/>
    <w:rsid w:val="00135B47"/>
    <w:rsid w:val="00140FF3"/>
    <w:rsid w:val="00141BEF"/>
    <w:rsid w:val="00141D96"/>
    <w:rsid w:val="00151E90"/>
    <w:rsid w:val="00157A4F"/>
    <w:rsid w:val="00160EB5"/>
    <w:rsid w:val="00171689"/>
    <w:rsid w:val="00173FCD"/>
    <w:rsid w:val="001750F9"/>
    <w:rsid w:val="00175A47"/>
    <w:rsid w:val="00176F0C"/>
    <w:rsid w:val="001808C7"/>
    <w:rsid w:val="001811D9"/>
    <w:rsid w:val="00183D8E"/>
    <w:rsid w:val="00190F54"/>
    <w:rsid w:val="001A0C29"/>
    <w:rsid w:val="001D0A6A"/>
    <w:rsid w:val="001D2619"/>
    <w:rsid w:val="001E08FA"/>
    <w:rsid w:val="001E2670"/>
    <w:rsid w:val="001E4C2F"/>
    <w:rsid w:val="001F40B5"/>
    <w:rsid w:val="00200A8C"/>
    <w:rsid w:val="00201E4E"/>
    <w:rsid w:val="002132C9"/>
    <w:rsid w:val="00240B07"/>
    <w:rsid w:val="002525BE"/>
    <w:rsid w:val="0026172E"/>
    <w:rsid w:val="0027747B"/>
    <w:rsid w:val="002954E2"/>
    <w:rsid w:val="002D7C59"/>
    <w:rsid w:val="002F1224"/>
    <w:rsid w:val="002F3718"/>
    <w:rsid w:val="002F38B3"/>
    <w:rsid w:val="00304299"/>
    <w:rsid w:val="003138E4"/>
    <w:rsid w:val="00330EB1"/>
    <w:rsid w:val="003316BF"/>
    <w:rsid w:val="0033393E"/>
    <w:rsid w:val="00334E50"/>
    <w:rsid w:val="0033697E"/>
    <w:rsid w:val="00362DDF"/>
    <w:rsid w:val="00366EA2"/>
    <w:rsid w:val="0038431C"/>
    <w:rsid w:val="003A5D4F"/>
    <w:rsid w:val="003C3CDE"/>
    <w:rsid w:val="003F140F"/>
    <w:rsid w:val="003F155E"/>
    <w:rsid w:val="00407A28"/>
    <w:rsid w:val="00411F76"/>
    <w:rsid w:val="00417267"/>
    <w:rsid w:val="00426372"/>
    <w:rsid w:val="004512FF"/>
    <w:rsid w:val="0045760C"/>
    <w:rsid w:val="004614C6"/>
    <w:rsid w:val="00463540"/>
    <w:rsid w:val="004825E9"/>
    <w:rsid w:val="0048270C"/>
    <w:rsid w:val="00486DEA"/>
    <w:rsid w:val="00492F59"/>
    <w:rsid w:val="004A2573"/>
    <w:rsid w:val="004A2861"/>
    <w:rsid w:val="004E5F2F"/>
    <w:rsid w:val="0052290E"/>
    <w:rsid w:val="00534641"/>
    <w:rsid w:val="00542996"/>
    <w:rsid w:val="00546DD0"/>
    <w:rsid w:val="00553507"/>
    <w:rsid w:val="00561C22"/>
    <w:rsid w:val="0056385C"/>
    <w:rsid w:val="00574807"/>
    <w:rsid w:val="00574EF4"/>
    <w:rsid w:val="00584B54"/>
    <w:rsid w:val="00584E60"/>
    <w:rsid w:val="005904A6"/>
    <w:rsid w:val="0059132A"/>
    <w:rsid w:val="005952F3"/>
    <w:rsid w:val="005A5860"/>
    <w:rsid w:val="005B5C8D"/>
    <w:rsid w:val="005D0CA7"/>
    <w:rsid w:val="005D5935"/>
    <w:rsid w:val="005E4C03"/>
    <w:rsid w:val="005F422A"/>
    <w:rsid w:val="00602374"/>
    <w:rsid w:val="0061239C"/>
    <w:rsid w:val="00615EBD"/>
    <w:rsid w:val="00616A22"/>
    <w:rsid w:val="006207F8"/>
    <w:rsid w:val="0062117E"/>
    <w:rsid w:val="006226AD"/>
    <w:rsid w:val="00640DC1"/>
    <w:rsid w:val="00642D97"/>
    <w:rsid w:val="00653759"/>
    <w:rsid w:val="00665180"/>
    <w:rsid w:val="006708AD"/>
    <w:rsid w:val="00673071"/>
    <w:rsid w:val="00677208"/>
    <w:rsid w:val="00683ADE"/>
    <w:rsid w:val="00684ECA"/>
    <w:rsid w:val="00696795"/>
    <w:rsid w:val="006A4CE9"/>
    <w:rsid w:val="006A59E3"/>
    <w:rsid w:val="006B3C88"/>
    <w:rsid w:val="006B438A"/>
    <w:rsid w:val="006B5425"/>
    <w:rsid w:val="006B69BA"/>
    <w:rsid w:val="006B753B"/>
    <w:rsid w:val="006E7FC4"/>
    <w:rsid w:val="006F4F1B"/>
    <w:rsid w:val="006F70AE"/>
    <w:rsid w:val="00711D67"/>
    <w:rsid w:val="00717C78"/>
    <w:rsid w:val="007365F8"/>
    <w:rsid w:val="00736681"/>
    <w:rsid w:val="00736BEB"/>
    <w:rsid w:val="0074599E"/>
    <w:rsid w:val="00752788"/>
    <w:rsid w:val="007613A7"/>
    <w:rsid w:val="007627EF"/>
    <w:rsid w:val="007851DC"/>
    <w:rsid w:val="00795F25"/>
    <w:rsid w:val="007A5CBD"/>
    <w:rsid w:val="007C21F8"/>
    <w:rsid w:val="007E7636"/>
    <w:rsid w:val="007E7CA5"/>
    <w:rsid w:val="007F43AC"/>
    <w:rsid w:val="008000A1"/>
    <w:rsid w:val="00801D31"/>
    <w:rsid w:val="008051BA"/>
    <w:rsid w:val="00805E5E"/>
    <w:rsid w:val="008118DF"/>
    <w:rsid w:val="00817529"/>
    <w:rsid w:val="00824B3B"/>
    <w:rsid w:val="0082670A"/>
    <w:rsid w:val="008312C3"/>
    <w:rsid w:val="0084495B"/>
    <w:rsid w:val="00854D46"/>
    <w:rsid w:val="00865F61"/>
    <w:rsid w:val="00866390"/>
    <w:rsid w:val="008700E0"/>
    <w:rsid w:val="008A1782"/>
    <w:rsid w:val="008B168E"/>
    <w:rsid w:val="008C056F"/>
    <w:rsid w:val="008E50EE"/>
    <w:rsid w:val="008E5506"/>
    <w:rsid w:val="008F2068"/>
    <w:rsid w:val="008F6B88"/>
    <w:rsid w:val="009045EF"/>
    <w:rsid w:val="00907123"/>
    <w:rsid w:val="00921FB7"/>
    <w:rsid w:val="0094237F"/>
    <w:rsid w:val="00945BFD"/>
    <w:rsid w:val="009465FB"/>
    <w:rsid w:val="00955E92"/>
    <w:rsid w:val="00956DB5"/>
    <w:rsid w:val="009640BD"/>
    <w:rsid w:val="009732BB"/>
    <w:rsid w:val="0098369D"/>
    <w:rsid w:val="00991EA5"/>
    <w:rsid w:val="00992233"/>
    <w:rsid w:val="0099401F"/>
    <w:rsid w:val="009947CB"/>
    <w:rsid w:val="00996E77"/>
    <w:rsid w:val="009A30D2"/>
    <w:rsid w:val="009A32FE"/>
    <w:rsid w:val="009A4B48"/>
    <w:rsid w:val="009B38BA"/>
    <w:rsid w:val="009C17E8"/>
    <w:rsid w:val="009E36A6"/>
    <w:rsid w:val="00A02F5A"/>
    <w:rsid w:val="00A14B0C"/>
    <w:rsid w:val="00A254F6"/>
    <w:rsid w:val="00A2717D"/>
    <w:rsid w:val="00A30BCC"/>
    <w:rsid w:val="00A32AB7"/>
    <w:rsid w:val="00A62771"/>
    <w:rsid w:val="00A62F8C"/>
    <w:rsid w:val="00A7324A"/>
    <w:rsid w:val="00A85F29"/>
    <w:rsid w:val="00A8631F"/>
    <w:rsid w:val="00AA63CD"/>
    <w:rsid w:val="00AC1C31"/>
    <w:rsid w:val="00AE12AF"/>
    <w:rsid w:val="00AF0CCC"/>
    <w:rsid w:val="00B030BF"/>
    <w:rsid w:val="00B105D2"/>
    <w:rsid w:val="00B20216"/>
    <w:rsid w:val="00B240DD"/>
    <w:rsid w:val="00B42B22"/>
    <w:rsid w:val="00B62CF1"/>
    <w:rsid w:val="00B66331"/>
    <w:rsid w:val="00B75CB4"/>
    <w:rsid w:val="00B77AEC"/>
    <w:rsid w:val="00B841B0"/>
    <w:rsid w:val="00B854D3"/>
    <w:rsid w:val="00B87E35"/>
    <w:rsid w:val="00BA0D5A"/>
    <w:rsid w:val="00BA6EC9"/>
    <w:rsid w:val="00BB4A42"/>
    <w:rsid w:val="00BB4DA7"/>
    <w:rsid w:val="00BD273D"/>
    <w:rsid w:val="00BE39DE"/>
    <w:rsid w:val="00BF27FC"/>
    <w:rsid w:val="00BF786B"/>
    <w:rsid w:val="00C23175"/>
    <w:rsid w:val="00C243A2"/>
    <w:rsid w:val="00C3460B"/>
    <w:rsid w:val="00C52E28"/>
    <w:rsid w:val="00C52E78"/>
    <w:rsid w:val="00C62FCE"/>
    <w:rsid w:val="00C65BF7"/>
    <w:rsid w:val="00C7212F"/>
    <w:rsid w:val="00C725D9"/>
    <w:rsid w:val="00C77741"/>
    <w:rsid w:val="00C93C9C"/>
    <w:rsid w:val="00CA4F17"/>
    <w:rsid w:val="00CC03E9"/>
    <w:rsid w:val="00CE3509"/>
    <w:rsid w:val="00CF4BC8"/>
    <w:rsid w:val="00D24078"/>
    <w:rsid w:val="00D240D3"/>
    <w:rsid w:val="00D414B9"/>
    <w:rsid w:val="00D45F38"/>
    <w:rsid w:val="00D515FF"/>
    <w:rsid w:val="00D5204B"/>
    <w:rsid w:val="00D53083"/>
    <w:rsid w:val="00D56A49"/>
    <w:rsid w:val="00D62ACC"/>
    <w:rsid w:val="00D72B6B"/>
    <w:rsid w:val="00D7471E"/>
    <w:rsid w:val="00D75421"/>
    <w:rsid w:val="00D873C4"/>
    <w:rsid w:val="00D94AD7"/>
    <w:rsid w:val="00DA3DF0"/>
    <w:rsid w:val="00DA78D6"/>
    <w:rsid w:val="00DB7BAE"/>
    <w:rsid w:val="00DC25B8"/>
    <w:rsid w:val="00DD788F"/>
    <w:rsid w:val="00DF246E"/>
    <w:rsid w:val="00DF24CE"/>
    <w:rsid w:val="00DF48D0"/>
    <w:rsid w:val="00DF73AE"/>
    <w:rsid w:val="00E16895"/>
    <w:rsid w:val="00E331C9"/>
    <w:rsid w:val="00E33845"/>
    <w:rsid w:val="00E34E30"/>
    <w:rsid w:val="00E4105A"/>
    <w:rsid w:val="00E417DC"/>
    <w:rsid w:val="00E47C7D"/>
    <w:rsid w:val="00E62EE0"/>
    <w:rsid w:val="00E65B6D"/>
    <w:rsid w:val="00E66301"/>
    <w:rsid w:val="00E70AED"/>
    <w:rsid w:val="00E85B82"/>
    <w:rsid w:val="00E93633"/>
    <w:rsid w:val="00E96840"/>
    <w:rsid w:val="00EA519E"/>
    <w:rsid w:val="00EB24F2"/>
    <w:rsid w:val="00EB2D60"/>
    <w:rsid w:val="00EB5434"/>
    <w:rsid w:val="00EC3ACD"/>
    <w:rsid w:val="00EC616C"/>
    <w:rsid w:val="00ED1DC2"/>
    <w:rsid w:val="00ED4682"/>
    <w:rsid w:val="00ED6116"/>
    <w:rsid w:val="00ED637D"/>
    <w:rsid w:val="00EE1421"/>
    <w:rsid w:val="00EE6BC3"/>
    <w:rsid w:val="00EF1700"/>
    <w:rsid w:val="00EF239C"/>
    <w:rsid w:val="00F001E1"/>
    <w:rsid w:val="00F017DA"/>
    <w:rsid w:val="00F144E8"/>
    <w:rsid w:val="00F20DFB"/>
    <w:rsid w:val="00F21CC9"/>
    <w:rsid w:val="00F468EC"/>
    <w:rsid w:val="00F63D1E"/>
    <w:rsid w:val="00F847E0"/>
    <w:rsid w:val="00F93261"/>
    <w:rsid w:val="00FA3845"/>
    <w:rsid w:val="00FA492B"/>
    <w:rsid w:val="00FA6210"/>
    <w:rsid w:val="00FA708A"/>
    <w:rsid w:val="00FB0CD0"/>
    <w:rsid w:val="00FB6608"/>
    <w:rsid w:val="00FD2E15"/>
    <w:rsid w:val="00FD5D55"/>
    <w:rsid w:val="00FE1854"/>
    <w:rsid w:val="00FF0CAB"/>
    <w:rsid w:val="00FF0F17"/>
    <w:rsid w:val="00F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04636A"/>
  <w15:chartTrackingRefBased/>
  <w15:docId w15:val="{88B693DD-9D7C-2845-9BC2-8AD30AB1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</w:rPr>
  </w:style>
  <w:style w:type="paragraph" w:styleId="a4">
    <w:name w:val="Body Text Indent"/>
    <w:basedOn w:val="a"/>
    <w:pPr>
      <w:ind w:left="360"/>
    </w:pPr>
    <w:rPr>
      <w:sz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a5">
    <w:name w:val="Таблицы (моноширинный)"/>
    <w:basedOn w:val="a"/>
    <w:next w:val="a"/>
    <w:rsid w:val="00C52E2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6">
    <w:name w:val="Table Grid"/>
    <w:basedOn w:val="a1"/>
    <w:rsid w:val="00C93C9C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rsid w:val="006708A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6708AD"/>
  </w:style>
  <w:style w:type="paragraph" w:styleId="a7">
    <w:name w:val="Balloon Text"/>
    <w:basedOn w:val="a"/>
    <w:link w:val="a8"/>
    <w:rsid w:val="00EF17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EF17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F40B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1">
    <w:name w:val="Знак Знак Знак1 Знак"/>
    <w:basedOn w:val="a"/>
    <w:rsid w:val="001F40B5"/>
    <w:pPr>
      <w:spacing w:after="160" w:line="240" w:lineRule="exact"/>
    </w:pPr>
    <w:rPr>
      <w:rFonts w:ascii="Verdana" w:hAnsi="Verdana"/>
      <w:lang w:val="en-US" w:eastAsia="en-US"/>
    </w:rPr>
  </w:style>
  <w:style w:type="paragraph" w:styleId="a9">
    <w:name w:val="header"/>
    <w:basedOn w:val="a"/>
    <w:link w:val="aa"/>
    <w:rsid w:val="001160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1605B"/>
  </w:style>
  <w:style w:type="paragraph" w:styleId="ab">
    <w:name w:val="footer"/>
    <w:basedOn w:val="a"/>
    <w:link w:val="ac"/>
    <w:rsid w:val="001160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1605B"/>
  </w:style>
  <w:style w:type="character" w:customStyle="1" w:styleId="10">
    <w:name w:val="Заголовок 1 Знак"/>
    <w:link w:val="1"/>
    <w:rsid w:val="00D62AC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6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lexandr_macpro/Yandex.Disk.localized/&#1041;&#1040;&#1053;&#1050;&#1056;&#1054;&#1058;&#1057;&#1058;&#1042;&#1054;/&#1055;&#1056;&#1054;&#1062;&#1045;&#1044;&#1059;&#1056;&#1067;/&#1060;&#1048;&#1047;&#1048;&#1050;&#1048;/&#1042;&#1077;&#1088;&#1096;&#1080;&#1085;&#1080;&#1085;/&#1058;&#1086;&#1088;&#1075;&#1080;/&#1055;&#1088;&#1086;&#1077;&#1082;&#1090;%20&#1076;&#1086;&#1075;&#1086;&#1074;&#1086;&#1088;&#1072;%20&#1082;&#1091;&#1087;&#1083;&#1080;%20&#1087;&#1088;&#1086;&#1076;&#1072;&#1078;&#1080;%20&#1042;&#1077;&#1088;&#1096;&#1080;&#1085;&#1080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30D6E-2252-5F45-AE37-86AE8A9F6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договора купли продажи Вершинин.dotx</Template>
  <TotalTime>1</TotalTime>
  <Pages>3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Molot</Company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Microsoft Office User</dc:creator>
  <cp:keywords/>
  <cp:lastModifiedBy>Microsoft Office User</cp:lastModifiedBy>
  <cp:revision>1</cp:revision>
  <cp:lastPrinted>2016-05-24T12:23:00Z</cp:lastPrinted>
  <dcterms:created xsi:type="dcterms:W3CDTF">2026-09-22T13:45:00Z</dcterms:created>
  <dcterms:modified xsi:type="dcterms:W3CDTF">2026-09-22T13:46:00Z</dcterms:modified>
</cp:coreProperties>
</file>